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8EF" w:rsidRPr="004136DE" w:rsidRDefault="004136DE" w:rsidP="005167BD">
      <w:pPr>
        <w:pStyle w:val="1"/>
        <w:rPr>
          <w:b/>
        </w:rPr>
      </w:pPr>
      <w:r>
        <w:rPr>
          <w:b/>
        </w:rPr>
        <w:t>ЖИЛИНСКИЙ СЕЛЬСКИЙ СОВЕТ ДЕПУТАТОВ</w:t>
      </w:r>
    </w:p>
    <w:p w:rsidR="000A48EF" w:rsidRDefault="004136DE" w:rsidP="005167BD">
      <w:pPr>
        <w:pStyle w:val="1"/>
        <w:rPr>
          <w:b/>
        </w:rPr>
      </w:pPr>
      <w:r>
        <w:rPr>
          <w:b/>
        </w:rPr>
        <w:t xml:space="preserve">ПЕРВОМАЙСКОГО РАЙОНА </w:t>
      </w:r>
      <w:r w:rsidR="000A48EF">
        <w:rPr>
          <w:b/>
        </w:rPr>
        <w:t>АЛТАЙСКОГО КРАЯ</w:t>
      </w:r>
    </w:p>
    <w:p w:rsidR="000A48EF" w:rsidRDefault="000A48EF" w:rsidP="000A48EF"/>
    <w:p w:rsidR="000A48EF" w:rsidRDefault="000A48EF" w:rsidP="000A48EF">
      <w:pPr>
        <w:jc w:val="center"/>
        <w:rPr>
          <w:b/>
          <w:sz w:val="16"/>
        </w:rPr>
      </w:pPr>
    </w:p>
    <w:p w:rsidR="000A48EF" w:rsidRPr="00604283" w:rsidRDefault="006A5FDC" w:rsidP="000A48EF">
      <w:pPr>
        <w:pStyle w:val="2"/>
        <w:rPr>
          <w:rFonts w:ascii="Times New Roman" w:hAnsi="Times New Roman"/>
          <w:sz w:val="36"/>
          <w:szCs w:val="36"/>
        </w:rPr>
      </w:pPr>
      <w:r w:rsidRPr="00604283">
        <w:rPr>
          <w:rFonts w:ascii="Times New Roman" w:hAnsi="Times New Roman"/>
          <w:sz w:val="36"/>
          <w:szCs w:val="36"/>
        </w:rPr>
        <w:t>Р</w:t>
      </w:r>
      <w:r w:rsidR="00604283" w:rsidRPr="00604283">
        <w:rPr>
          <w:rFonts w:ascii="Times New Roman" w:hAnsi="Times New Roman"/>
          <w:sz w:val="36"/>
          <w:szCs w:val="36"/>
        </w:rPr>
        <w:t xml:space="preserve"> </w:t>
      </w:r>
      <w:r w:rsidR="000A48EF" w:rsidRPr="00604283">
        <w:rPr>
          <w:rFonts w:ascii="Times New Roman" w:hAnsi="Times New Roman"/>
          <w:sz w:val="36"/>
          <w:szCs w:val="36"/>
        </w:rPr>
        <w:t>Е</w:t>
      </w:r>
      <w:r w:rsidR="00604283" w:rsidRPr="00604283">
        <w:rPr>
          <w:rFonts w:ascii="Times New Roman" w:hAnsi="Times New Roman"/>
          <w:sz w:val="36"/>
          <w:szCs w:val="36"/>
        </w:rPr>
        <w:t xml:space="preserve"> </w:t>
      </w:r>
      <w:r w:rsidR="000A48EF" w:rsidRPr="00604283">
        <w:rPr>
          <w:rFonts w:ascii="Times New Roman" w:hAnsi="Times New Roman"/>
          <w:sz w:val="36"/>
          <w:szCs w:val="36"/>
        </w:rPr>
        <w:t>Ш</w:t>
      </w:r>
      <w:r w:rsidR="00604283" w:rsidRPr="00604283">
        <w:rPr>
          <w:rFonts w:ascii="Times New Roman" w:hAnsi="Times New Roman"/>
          <w:sz w:val="36"/>
          <w:szCs w:val="36"/>
        </w:rPr>
        <w:t xml:space="preserve"> </w:t>
      </w:r>
      <w:r w:rsidR="000A48EF" w:rsidRPr="00604283">
        <w:rPr>
          <w:rFonts w:ascii="Times New Roman" w:hAnsi="Times New Roman"/>
          <w:sz w:val="36"/>
          <w:szCs w:val="36"/>
        </w:rPr>
        <w:t>Е</w:t>
      </w:r>
      <w:r w:rsidR="00604283" w:rsidRPr="00604283">
        <w:rPr>
          <w:rFonts w:ascii="Times New Roman" w:hAnsi="Times New Roman"/>
          <w:sz w:val="36"/>
          <w:szCs w:val="36"/>
        </w:rPr>
        <w:t xml:space="preserve"> </w:t>
      </w:r>
      <w:r w:rsidR="000A48EF" w:rsidRPr="00604283">
        <w:rPr>
          <w:rFonts w:ascii="Times New Roman" w:hAnsi="Times New Roman"/>
          <w:sz w:val="36"/>
          <w:szCs w:val="36"/>
        </w:rPr>
        <w:t>Н</w:t>
      </w:r>
      <w:r w:rsidR="00604283" w:rsidRPr="00604283">
        <w:rPr>
          <w:rFonts w:ascii="Times New Roman" w:hAnsi="Times New Roman"/>
          <w:sz w:val="36"/>
          <w:szCs w:val="36"/>
        </w:rPr>
        <w:t xml:space="preserve"> </w:t>
      </w:r>
      <w:r w:rsidR="000A48EF" w:rsidRPr="00604283">
        <w:rPr>
          <w:rFonts w:ascii="Times New Roman" w:hAnsi="Times New Roman"/>
          <w:sz w:val="36"/>
          <w:szCs w:val="36"/>
        </w:rPr>
        <w:t>И</w:t>
      </w:r>
      <w:r w:rsidR="00604283" w:rsidRPr="00604283">
        <w:rPr>
          <w:rFonts w:ascii="Times New Roman" w:hAnsi="Times New Roman"/>
          <w:sz w:val="36"/>
          <w:szCs w:val="36"/>
        </w:rPr>
        <w:t xml:space="preserve"> </w:t>
      </w:r>
      <w:r w:rsidRPr="00604283">
        <w:rPr>
          <w:rFonts w:ascii="Times New Roman" w:hAnsi="Times New Roman"/>
          <w:sz w:val="36"/>
          <w:szCs w:val="36"/>
        </w:rPr>
        <w:t>Е</w:t>
      </w:r>
      <w:r w:rsidR="005167BD">
        <w:rPr>
          <w:rFonts w:ascii="Times New Roman" w:hAnsi="Times New Roman"/>
          <w:sz w:val="36"/>
          <w:szCs w:val="36"/>
        </w:rPr>
        <w:t xml:space="preserve"> </w:t>
      </w:r>
    </w:p>
    <w:p w:rsidR="000A48EF" w:rsidRDefault="000A48EF" w:rsidP="000A48EF">
      <w:pPr>
        <w:rPr>
          <w:sz w:val="4"/>
        </w:rPr>
      </w:pPr>
    </w:p>
    <w:p w:rsidR="000A48EF" w:rsidRDefault="000A48EF" w:rsidP="000A48EF"/>
    <w:p w:rsidR="000A48EF" w:rsidRDefault="000A48EF" w:rsidP="000A48EF"/>
    <w:p w:rsidR="00664F9D" w:rsidRPr="00A636F1" w:rsidRDefault="00FD5673" w:rsidP="003F7052">
      <w:pPr>
        <w:jc w:val="both"/>
        <w:rPr>
          <w:sz w:val="28"/>
          <w:szCs w:val="28"/>
        </w:rPr>
      </w:pPr>
      <w:r>
        <w:rPr>
          <w:sz w:val="28"/>
          <w:szCs w:val="28"/>
        </w:rPr>
        <w:t>09.07.</w:t>
      </w:r>
      <w:r w:rsidR="00664F9D" w:rsidRPr="00A636F1">
        <w:rPr>
          <w:sz w:val="28"/>
          <w:szCs w:val="28"/>
        </w:rPr>
        <w:t>20</w:t>
      </w:r>
      <w:r>
        <w:rPr>
          <w:sz w:val="28"/>
          <w:szCs w:val="28"/>
        </w:rPr>
        <w:t>26</w:t>
      </w:r>
      <w:r w:rsidR="003F7052" w:rsidRPr="00A636F1">
        <w:rPr>
          <w:sz w:val="28"/>
          <w:szCs w:val="28"/>
        </w:rPr>
        <w:t xml:space="preserve">   </w:t>
      </w:r>
      <w:r w:rsidR="000A48EF" w:rsidRPr="00617726">
        <w:rPr>
          <w:sz w:val="28"/>
          <w:szCs w:val="28"/>
        </w:rPr>
        <w:t>№</w:t>
      </w:r>
      <w:r w:rsidR="00671101" w:rsidRPr="00A636F1">
        <w:rPr>
          <w:sz w:val="28"/>
          <w:szCs w:val="28"/>
        </w:rPr>
        <w:t xml:space="preserve"> </w:t>
      </w:r>
      <w:r>
        <w:rPr>
          <w:sz w:val="28"/>
          <w:szCs w:val="28"/>
        </w:rPr>
        <w:t>15</w:t>
      </w:r>
      <w:r w:rsidR="003F7052">
        <w:rPr>
          <w:sz w:val="28"/>
          <w:szCs w:val="28"/>
        </w:rPr>
        <w:t xml:space="preserve">                         </w:t>
      </w:r>
      <w:r w:rsidR="00A163A8">
        <w:rPr>
          <w:sz w:val="28"/>
          <w:szCs w:val="28"/>
        </w:rPr>
        <w:t xml:space="preserve">         </w:t>
      </w:r>
      <w:bookmarkStart w:id="0" w:name="_GoBack"/>
      <w:bookmarkEnd w:id="0"/>
      <w:r w:rsidR="00664F9D" w:rsidRPr="00617726">
        <w:rPr>
          <w:sz w:val="28"/>
          <w:szCs w:val="28"/>
        </w:rPr>
        <w:t>с.Жилино</w:t>
      </w:r>
    </w:p>
    <w:p w:rsidR="007310D1" w:rsidRDefault="007310D1" w:rsidP="00664F9D">
      <w:pPr>
        <w:jc w:val="center"/>
        <w:rPr>
          <w:sz w:val="28"/>
          <w:szCs w:val="28"/>
        </w:rPr>
      </w:pPr>
    </w:p>
    <w:p w:rsidR="000A48EF" w:rsidRPr="00617726" w:rsidRDefault="0009343F" w:rsidP="00664F9D">
      <w:pPr>
        <w:jc w:val="center"/>
        <w:rPr>
          <w:i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145415</wp:posOffset>
                </wp:positionV>
                <wp:extent cx="3314700" cy="1803400"/>
                <wp:effectExtent l="5080" t="6350" r="1397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80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7726" w:rsidRPr="00617726" w:rsidRDefault="00617726" w:rsidP="00D35DF1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617726">
                              <w:rPr>
                                <w:sz w:val="28"/>
                                <w:szCs w:val="28"/>
                              </w:rPr>
                              <w:t>О внесении изменений и дополнений</w:t>
                            </w:r>
                          </w:p>
                          <w:p w:rsidR="00617726" w:rsidRPr="00617726" w:rsidRDefault="00617726" w:rsidP="00D35DF1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617726">
                              <w:rPr>
                                <w:sz w:val="28"/>
                                <w:szCs w:val="28"/>
                              </w:rPr>
                              <w:t>в решение Жилинского сельского</w:t>
                            </w:r>
                          </w:p>
                          <w:p w:rsidR="00617726" w:rsidRPr="00617726" w:rsidRDefault="00617726" w:rsidP="00D35DF1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617726">
                              <w:rPr>
                                <w:sz w:val="28"/>
                                <w:szCs w:val="28"/>
                              </w:rPr>
                              <w:t xml:space="preserve">Совета депутатов от </w:t>
                            </w:r>
                            <w:r w:rsidR="00811106">
                              <w:rPr>
                                <w:sz w:val="28"/>
                                <w:szCs w:val="28"/>
                              </w:rPr>
                              <w:t>18.12.2015 № 29 « О Положении о порядке назначения и проведения опроса граждан в муниципальном образовании Жилинский сельсовет Первомайского района Алтайского края»</w:t>
                            </w:r>
                          </w:p>
                          <w:p w:rsidR="00617726" w:rsidRPr="00617726" w:rsidRDefault="00617726" w:rsidP="00A163A8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617726" w:rsidRDefault="00617726" w:rsidP="00617726">
                            <w:pPr>
                              <w:rPr>
                                <w:szCs w:val="28"/>
                              </w:rPr>
                            </w:pPr>
                          </w:p>
                          <w:p w:rsidR="00617726" w:rsidRDefault="00617726" w:rsidP="00617726">
                            <w:pPr>
                              <w:rPr>
                                <w:szCs w:val="28"/>
                              </w:rPr>
                            </w:pPr>
                          </w:p>
                          <w:p w:rsidR="00617726" w:rsidRDefault="00617726" w:rsidP="00617726">
                            <w:pPr>
                              <w:rPr>
                                <w:szCs w:val="28"/>
                              </w:rPr>
                            </w:pPr>
                          </w:p>
                          <w:p w:rsidR="00617726" w:rsidRDefault="00617726" w:rsidP="00617726">
                            <w:pPr>
                              <w:rPr>
                                <w:szCs w:val="28"/>
                              </w:rPr>
                            </w:pPr>
                          </w:p>
                          <w:p w:rsidR="00617726" w:rsidRDefault="00617726" w:rsidP="00617726">
                            <w:pPr>
                              <w:rPr>
                                <w:szCs w:val="28"/>
                              </w:rPr>
                            </w:pPr>
                          </w:p>
                          <w:p w:rsidR="00617726" w:rsidRDefault="00617726" w:rsidP="00617726">
                            <w:pPr>
                              <w:rPr>
                                <w:szCs w:val="28"/>
                              </w:rPr>
                            </w:pPr>
                          </w:p>
                          <w:p w:rsidR="00617726" w:rsidRDefault="00617726" w:rsidP="00617726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в решение Жилинского сельского </w:t>
                            </w:r>
                          </w:p>
                          <w:p w:rsidR="00617726" w:rsidRDefault="00617726" w:rsidP="00617726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Совета депутатов от </w:t>
                            </w:r>
                            <w:r w:rsidRPr="00A636F1">
                              <w:rPr>
                                <w:szCs w:val="28"/>
                              </w:rPr>
                              <w:t>19</w:t>
                            </w:r>
                            <w:r>
                              <w:rPr>
                                <w:szCs w:val="28"/>
                              </w:rPr>
                              <w:t>.12.200</w:t>
                            </w:r>
                            <w:r w:rsidRPr="00A636F1">
                              <w:rPr>
                                <w:szCs w:val="28"/>
                              </w:rPr>
                              <w:t>8</w:t>
                            </w:r>
                            <w:r>
                              <w:rPr>
                                <w:szCs w:val="28"/>
                              </w:rPr>
                              <w:t>г.</w:t>
                            </w:r>
                          </w:p>
                          <w:p w:rsidR="00617726" w:rsidRDefault="00617726" w:rsidP="00617726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№</w:t>
                            </w:r>
                            <w:r w:rsidRPr="00A636F1">
                              <w:rPr>
                                <w:szCs w:val="28"/>
                              </w:rPr>
                              <w:t>48</w:t>
                            </w:r>
                            <w:r>
                              <w:rPr>
                                <w:szCs w:val="28"/>
                              </w:rPr>
                              <w:t xml:space="preserve">   «О бюджете поселения на 200</w:t>
                            </w:r>
                            <w:r w:rsidRPr="00A636F1">
                              <w:rPr>
                                <w:szCs w:val="28"/>
                              </w:rPr>
                              <w:t>9</w:t>
                            </w:r>
                            <w:r>
                              <w:rPr>
                                <w:szCs w:val="28"/>
                              </w:rPr>
                              <w:t>г.».</w:t>
                            </w:r>
                          </w:p>
                          <w:p w:rsidR="00135EAF" w:rsidRPr="00617726" w:rsidRDefault="00135EAF" w:rsidP="00617726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1.45pt;width:261pt;height:14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" strokecolor="white">
                <v:textbox>
                  <w:txbxContent>
                    <w:p w:rsidR="00617726" w:rsidRPr="00617726" w:rsidRDefault="00617726" w:rsidP="00D35DF1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 w:rsidRPr="00617726">
                        <w:rPr>
                          <w:sz w:val="28"/>
                          <w:szCs w:val="28"/>
                        </w:rPr>
                        <w:t>О внесении изменений и дополнений</w:t>
                      </w:r>
                    </w:p>
                    <w:p w:rsidR="00617726" w:rsidRPr="00617726" w:rsidRDefault="00617726" w:rsidP="00D35DF1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 w:rsidRPr="00617726">
                        <w:rPr>
                          <w:sz w:val="28"/>
                          <w:szCs w:val="28"/>
                        </w:rPr>
                        <w:t>в решение Жилинского сельского</w:t>
                      </w:r>
                    </w:p>
                    <w:p w:rsidR="00617726" w:rsidRPr="00617726" w:rsidRDefault="00617726" w:rsidP="00D35DF1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 w:rsidRPr="00617726">
                        <w:rPr>
                          <w:sz w:val="28"/>
                          <w:szCs w:val="28"/>
                        </w:rPr>
                        <w:t xml:space="preserve">Совета депутатов от </w:t>
                      </w:r>
                      <w:r w:rsidR="00811106">
                        <w:rPr>
                          <w:sz w:val="28"/>
                          <w:szCs w:val="28"/>
                        </w:rPr>
                        <w:t>18.12.2015 № 29 « О Положении о порядке назначения и проведения опроса граждан в муниципальном образовании Жилинский сельсовет Первомайского района Алтайского края»</w:t>
                      </w:r>
                    </w:p>
                    <w:p w:rsidR="00617726" w:rsidRPr="00617726" w:rsidRDefault="00617726" w:rsidP="00A163A8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:rsidR="00617726" w:rsidRDefault="00617726" w:rsidP="00617726">
                      <w:pPr>
                        <w:rPr>
                          <w:szCs w:val="28"/>
                        </w:rPr>
                      </w:pPr>
                    </w:p>
                    <w:p w:rsidR="00617726" w:rsidRDefault="00617726" w:rsidP="00617726">
                      <w:pPr>
                        <w:rPr>
                          <w:szCs w:val="28"/>
                        </w:rPr>
                      </w:pPr>
                    </w:p>
                    <w:p w:rsidR="00617726" w:rsidRDefault="00617726" w:rsidP="00617726">
                      <w:pPr>
                        <w:rPr>
                          <w:szCs w:val="28"/>
                        </w:rPr>
                      </w:pPr>
                    </w:p>
                    <w:p w:rsidR="00617726" w:rsidRDefault="00617726" w:rsidP="00617726">
                      <w:pPr>
                        <w:rPr>
                          <w:szCs w:val="28"/>
                        </w:rPr>
                      </w:pPr>
                    </w:p>
                    <w:p w:rsidR="00617726" w:rsidRDefault="00617726" w:rsidP="00617726">
                      <w:pPr>
                        <w:rPr>
                          <w:szCs w:val="28"/>
                        </w:rPr>
                      </w:pPr>
                    </w:p>
                    <w:p w:rsidR="00617726" w:rsidRDefault="00617726" w:rsidP="00617726">
                      <w:pPr>
                        <w:rPr>
                          <w:szCs w:val="28"/>
                        </w:rPr>
                      </w:pPr>
                    </w:p>
                    <w:p w:rsidR="00617726" w:rsidRDefault="00617726" w:rsidP="00617726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в решение Жилинского сельского </w:t>
                      </w:r>
                    </w:p>
                    <w:p w:rsidR="00617726" w:rsidRDefault="00617726" w:rsidP="00617726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Совета депутатов от </w:t>
                      </w:r>
                      <w:r w:rsidRPr="00A636F1">
                        <w:rPr>
                          <w:szCs w:val="28"/>
                        </w:rPr>
                        <w:t>19</w:t>
                      </w:r>
                      <w:r>
                        <w:rPr>
                          <w:szCs w:val="28"/>
                        </w:rPr>
                        <w:t>.12.200</w:t>
                      </w:r>
                      <w:r w:rsidRPr="00A636F1">
                        <w:rPr>
                          <w:szCs w:val="28"/>
                        </w:rPr>
                        <w:t>8</w:t>
                      </w:r>
                      <w:r>
                        <w:rPr>
                          <w:szCs w:val="28"/>
                        </w:rPr>
                        <w:t>г.</w:t>
                      </w:r>
                    </w:p>
                    <w:p w:rsidR="00617726" w:rsidRDefault="00617726" w:rsidP="00617726">
                      <w:pPr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№</w:t>
                      </w:r>
                      <w:r w:rsidRPr="00A636F1">
                        <w:rPr>
                          <w:szCs w:val="28"/>
                        </w:rPr>
                        <w:t>48</w:t>
                      </w:r>
                      <w:r>
                        <w:rPr>
                          <w:szCs w:val="28"/>
                        </w:rPr>
                        <w:t xml:space="preserve">   «О бюджете поселения на 200</w:t>
                      </w:r>
                      <w:r w:rsidRPr="00A636F1">
                        <w:rPr>
                          <w:szCs w:val="28"/>
                        </w:rPr>
                        <w:t>9</w:t>
                      </w:r>
                      <w:r>
                        <w:rPr>
                          <w:szCs w:val="28"/>
                        </w:rPr>
                        <w:t>г.».</w:t>
                      </w:r>
                    </w:p>
                    <w:p w:rsidR="00135EAF" w:rsidRPr="00617726" w:rsidRDefault="00135EAF" w:rsidP="00617726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48EF" w:rsidRPr="00617726">
        <w:rPr>
          <w:sz w:val="28"/>
          <w:szCs w:val="28"/>
        </w:rPr>
        <w:tab/>
      </w:r>
      <w:r w:rsidR="00664F9D" w:rsidRPr="00617726">
        <w:rPr>
          <w:sz w:val="28"/>
          <w:szCs w:val="28"/>
        </w:rPr>
        <w:t xml:space="preserve"> </w:t>
      </w:r>
      <w:r w:rsidR="000A48EF" w:rsidRPr="00617726">
        <w:rPr>
          <w:sz w:val="28"/>
          <w:szCs w:val="28"/>
        </w:rPr>
        <w:tab/>
      </w:r>
      <w:r w:rsidR="000A48EF" w:rsidRPr="00617726">
        <w:rPr>
          <w:sz w:val="28"/>
          <w:szCs w:val="28"/>
        </w:rPr>
        <w:tab/>
      </w:r>
      <w:r w:rsidR="000A48EF" w:rsidRPr="00617726">
        <w:rPr>
          <w:sz w:val="28"/>
          <w:szCs w:val="28"/>
        </w:rPr>
        <w:tab/>
      </w:r>
      <w:r w:rsidR="000A48EF" w:rsidRPr="00617726">
        <w:rPr>
          <w:sz w:val="28"/>
          <w:szCs w:val="28"/>
        </w:rPr>
        <w:tab/>
        <w:t xml:space="preserve">              </w:t>
      </w:r>
      <w:r w:rsidR="006D43D4" w:rsidRPr="00617726">
        <w:rPr>
          <w:sz w:val="28"/>
          <w:szCs w:val="28"/>
        </w:rPr>
        <w:t xml:space="preserve"> </w:t>
      </w:r>
      <w:r w:rsidR="000A48EF" w:rsidRPr="00617726">
        <w:rPr>
          <w:sz w:val="28"/>
          <w:szCs w:val="28"/>
        </w:rPr>
        <w:t xml:space="preserve"> </w:t>
      </w:r>
    </w:p>
    <w:p w:rsidR="000A48EF" w:rsidRPr="00617726" w:rsidRDefault="000A48EF" w:rsidP="000A48EF">
      <w:pPr>
        <w:rPr>
          <w:sz w:val="28"/>
          <w:szCs w:val="28"/>
        </w:rPr>
      </w:pPr>
    </w:p>
    <w:p w:rsidR="000A48EF" w:rsidRPr="00617726" w:rsidRDefault="000A48EF" w:rsidP="000A48EF">
      <w:pPr>
        <w:rPr>
          <w:sz w:val="28"/>
          <w:szCs w:val="28"/>
        </w:rPr>
      </w:pPr>
    </w:p>
    <w:p w:rsidR="000A48EF" w:rsidRPr="00617726" w:rsidRDefault="000A48EF" w:rsidP="000A48EF">
      <w:pPr>
        <w:rPr>
          <w:sz w:val="28"/>
          <w:szCs w:val="28"/>
        </w:rPr>
      </w:pPr>
    </w:p>
    <w:p w:rsidR="000A48EF" w:rsidRPr="00617726" w:rsidRDefault="000A48EF" w:rsidP="000A48EF">
      <w:pPr>
        <w:ind w:firstLine="567"/>
        <w:jc w:val="both"/>
        <w:rPr>
          <w:sz w:val="28"/>
          <w:szCs w:val="28"/>
        </w:rPr>
      </w:pPr>
    </w:p>
    <w:p w:rsidR="000A48EF" w:rsidRPr="00617726" w:rsidRDefault="000A48EF" w:rsidP="000A48EF">
      <w:pPr>
        <w:ind w:firstLine="567"/>
        <w:jc w:val="both"/>
        <w:rPr>
          <w:sz w:val="28"/>
          <w:szCs w:val="28"/>
        </w:rPr>
      </w:pPr>
    </w:p>
    <w:p w:rsidR="000A48EF" w:rsidRPr="00617726" w:rsidRDefault="000A48EF" w:rsidP="000A48EF">
      <w:pPr>
        <w:ind w:firstLine="567"/>
        <w:jc w:val="both"/>
        <w:rPr>
          <w:sz w:val="28"/>
          <w:szCs w:val="28"/>
        </w:rPr>
      </w:pPr>
    </w:p>
    <w:p w:rsidR="008A6722" w:rsidRDefault="008A6722" w:rsidP="00340EC3">
      <w:pPr>
        <w:ind w:firstLine="720"/>
        <w:jc w:val="both"/>
        <w:rPr>
          <w:sz w:val="28"/>
          <w:szCs w:val="28"/>
        </w:rPr>
      </w:pPr>
    </w:p>
    <w:p w:rsidR="008A6722" w:rsidRDefault="008A6722" w:rsidP="00340EC3">
      <w:pPr>
        <w:ind w:firstLine="720"/>
        <w:jc w:val="both"/>
        <w:rPr>
          <w:sz w:val="28"/>
          <w:szCs w:val="28"/>
        </w:rPr>
      </w:pPr>
    </w:p>
    <w:p w:rsidR="00A163A8" w:rsidRDefault="00A163A8" w:rsidP="00340EC3">
      <w:pPr>
        <w:ind w:firstLine="720"/>
        <w:jc w:val="both"/>
        <w:rPr>
          <w:sz w:val="28"/>
          <w:szCs w:val="28"/>
        </w:rPr>
      </w:pPr>
    </w:p>
    <w:p w:rsidR="005F371E" w:rsidRDefault="005F371E" w:rsidP="005F371E">
      <w:pPr>
        <w:shd w:val="clear" w:color="auto" w:fill="FFFFFF"/>
        <w:rPr>
          <w:sz w:val="28"/>
          <w:szCs w:val="28"/>
        </w:rPr>
      </w:pPr>
    </w:p>
    <w:p w:rsidR="0001759B" w:rsidRDefault="00D64B83" w:rsidP="00D64B8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целях приведения нормативно</w:t>
      </w:r>
      <w:r w:rsidR="002F706C" w:rsidRPr="002F706C">
        <w:rPr>
          <w:sz w:val="28"/>
          <w:szCs w:val="28"/>
        </w:rPr>
        <w:t xml:space="preserve"> правового акта в соответствие с Законом Алтайского края от 30.06.2015 № 59</w:t>
      </w:r>
      <w:r w:rsidR="002F706C" w:rsidRPr="002F706C">
        <w:rPr>
          <w:sz w:val="28"/>
          <w:szCs w:val="28"/>
        </w:rPr>
        <w:noBreakHyphen/>
        <w:t xml:space="preserve">ЗС «О порядке назначения и проведения опроса граждан в муниципальных образованиях Алтайского края» Жилинский сельский Совет депутатов </w:t>
      </w:r>
      <w:r w:rsidR="002F706C">
        <w:rPr>
          <w:b/>
          <w:bCs/>
          <w:sz w:val="28"/>
          <w:szCs w:val="28"/>
        </w:rPr>
        <w:t>РЕШИЛ</w:t>
      </w:r>
      <w:r w:rsidR="002F706C" w:rsidRPr="002F706C">
        <w:rPr>
          <w:sz w:val="28"/>
          <w:szCs w:val="28"/>
        </w:rPr>
        <w:t>:</w:t>
      </w:r>
    </w:p>
    <w:p w:rsidR="0001759B" w:rsidRPr="002F706C" w:rsidRDefault="0001759B" w:rsidP="00D64B83">
      <w:pPr>
        <w:ind w:firstLine="709"/>
        <w:jc w:val="both"/>
        <w:rPr>
          <w:sz w:val="28"/>
          <w:szCs w:val="28"/>
        </w:rPr>
      </w:pPr>
      <w:r w:rsidRPr="0001759B">
        <w:rPr>
          <w:sz w:val="28"/>
          <w:szCs w:val="28"/>
        </w:rPr>
        <w:t>Вне</w:t>
      </w:r>
      <w:r>
        <w:rPr>
          <w:sz w:val="28"/>
          <w:szCs w:val="28"/>
        </w:rPr>
        <w:t xml:space="preserve">сти в Положение о порядке назначения и проведения опроса граждан </w:t>
      </w:r>
      <w:r w:rsidR="00D64B83">
        <w:rPr>
          <w:sz w:val="28"/>
          <w:szCs w:val="28"/>
        </w:rPr>
        <w:t>в муниципальном образовании Жилинский сельсовет Первомайского района Алтайского края</w:t>
      </w:r>
      <w:r w:rsidRPr="0001759B">
        <w:rPr>
          <w:sz w:val="28"/>
          <w:szCs w:val="28"/>
        </w:rPr>
        <w:t xml:space="preserve"> утверж</w:t>
      </w:r>
      <w:r w:rsidR="00D64B83">
        <w:rPr>
          <w:sz w:val="28"/>
          <w:szCs w:val="28"/>
        </w:rPr>
        <w:t xml:space="preserve">денное решением </w:t>
      </w:r>
      <w:r w:rsidRPr="0001759B">
        <w:rPr>
          <w:sz w:val="28"/>
          <w:szCs w:val="28"/>
        </w:rPr>
        <w:t>Жилинского</w:t>
      </w:r>
      <w:r w:rsidR="00D64B83">
        <w:rPr>
          <w:sz w:val="28"/>
          <w:szCs w:val="28"/>
        </w:rPr>
        <w:t xml:space="preserve"> сельского Совета депутатов № 29 от 18.12.2015 года следующие изменения:</w:t>
      </w:r>
    </w:p>
    <w:p w:rsidR="002F706C" w:rsidRPr="002F706C" w:rsidRDefault="002F706C" w:rsidP="00D64B83">
      <w:pPr>
        <w:numPr>
          <w:ilvl w:val="0"/>
          <w:numId w:val="24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2F706C">
        <w:rPr>
          <w:sz w:val="28"/>
          <w:szCs w:val="28"/>
        </w:rPr>
        <w:t xml:space="preserve">Изложить статью 4 Положения в следующей </w:t>
      </w:r>
      <w:r w:rsidR="00D64B83" w:rsidRPr="002F706C">
        <w:rPr>
          <w:sz w:val="28"/>
          <w:szCs w:val="28"/>
        </w:rPr>
        <w:t>редакции: «</w:t>
      </w:r>
      <w:r w:rsidRPr="002F706C">
        <w:rPr>
          <w:sz w:val="28"/>
          <w:szCs w:val="28"/>
        </w:rPr>
        <w:t>В опросе граждан по вопросу выявления мнения о поддержке инициативного проекта в</w:t>
      </w:r>
      <w:r w:rsidR="00D64B83">
        <w:rPr>
          <w:sz w:val="28"/>
          <w:szCs w:val="28"/>
        </w:rPr>
        <w:t xml:space="preserve"> </w:t>
      </w:r>
      <w:r w:rsidRPr="002F706C">
        <w:rPr>
          <w:sz w:val="28"/>
          <w:szCs w:val="28"/>
        </w:rPr>
        <w:t>праве участвовать жители муниципального образования или его части, в которых предлагается реализовать инициативный проект, достигшие восемнадцатилетнего возраста».</w:t>
      </w:r>
    </w:p>
    <w:p w:rsidR="002F706C" w:rsidRPr="002F706C" w:rsidRDefault="002F706C" w:rsidP="00D64B83">
      <w:pPr>
        <w:numPr>
          <w:ilvl w:val="0"/>
          <w:numId w:val="24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2F706C">
        <w:rPr>
          <w:sz w:val="28"/>
          <w:szCs w:val="28"/>
        </w:rPr>
        <w:t>В статье 6, пункте 3, слова «не позднее чем за 15 дней» заменить словами «не менее чем за 10 дней».</w:t>
      </w:r>
    </w:p>
    <w:p w:rsidR="002F706C" w:rsidRPr="002F706C" w:rsidRDefault="002F706C" w:rsidP="00D64B83">
      <w:pPr>
        <w:numPr>
          <w:ilvl w:val="0"/>
          <w:numId w:val="24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2F706C">
        <w:rPr>
          <w:sz w:val="28"/>
          <w:szCs w:val="28"/>
        </w:rPr>
        <w:t xml:space="preserve">Дополнить статью 5 Положения пунктом 4 следующего </w:t>
      </w:r>
      <w:r w:rsidR="00D64B83" w:rsidRPr="002F706C">
        <w:rPr>
          <w:sz w:val="28"/>
          <w:szCs w:val="28"/>
        </w:rPr>
        <w:t>содержания: «</w:t>
      </w:r>
      <w:r w:rsidRPr="002F706C">
        <w:rPr>
          <w:sz w:val="28"/>
          <w:szCs w:val="28"/>
        </w:rPr>
        <w:t>Жителей муниципального образования или его части, в которых предлагается реализовать инициативный проект, опрашивают для выявления мнения о поддержке данного инициативного проекта».</w:t>
      </w:r>
    </w:p>
    <w:p w:rsidR="002F706C" w:rsidRPr="002F706C" w:rsidRDefault="002F706C" w:rsidP="00D64B83">
      <w:pPr>
        <w:numPr>
          <w:ilvl w:val="0"/>
          <w:numId w:val="24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2F706C">
        <w:rPr>
          <w:sz w:val="28"/>
          <w:szCs w:val="28"/>
        </w:rPr>
        <w:t>Настоящее решение вступает в силу после его официального опубликования.</w:t>
      </w:r>
    </w:p>
    <w:p w:rsidR="00D64B83" w:rsidRPr="00AA7E20" w:rsidRDefault="002F706C" w:rsidP="00D64B83">
      <w:pPr>
        <w:pStyle w:val="pboth"/>
        <w:shd w:val="clear" w:color="auto" w:fill="FFFFFF"/>
        <w:spacing w:before="0" w:beforeAutospacing="0" w:after="0" w:afterAutospacing="0" w:line="293" w:lineRule="atLeast"/>
        <w:rPr>
          <w:color w:val="000000"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     5</w:t>
      </w:r>
      <w:r w:rsidR="00FA30AA" w:rsidRPr="00150C0A">
        <w:rPr>
          <w:iCs/>
          <w:sz w:val="28"/>
          <w:szCs w:val="28"/>
        </w:rPr>
        <w:t xml:space="preserve">. </w:t>
      </w:r>
      <w:r w:rsidR="00D64B83" w:rsidRPr="00AA7E20">
        <w:rPr>
          <w:sz w:val="28"/>
          <w:szCs w:val="28"/>
        </w:rPr>
        <w:t>Контроль за исполнением данного решения возложить на комиссию по вопросам местного самоуправления.</w:t>
      </w:r>
    </w:p>
    <w:p w:rsidR="009E3551" w:rsidRPr="009E3551" w:rsidRDefault="009E3551" w:rsidP="002F706C">
      <w:pPr>
        <w:shd w:val="clear" w:color="auto" w:fill="FFFFFF"/>
        <w:rPr>
          <w:sz w:val="28"/>
          <w:szCs w:val="28"/>
        </w:rPr>
      </w:pPr>
    </w:p>
    <w:p w:rsidR="00340EC3" w:rsidRPr="00150C0A" w:rsidRDefault="00340EC3" w:rsidP="00150C0A">
      <w:pPr>
        <w:jc w:val="both"/>
        <w:rPr>
          <w:sz w:val="28"/>
          <w:szCs w:val="28"/>
        </w:rPr>
      </w:pPr>
    </w:p>
    <w:p w:rsidR="00340EC3" w:rsidRPr="00340EC3" w:rsidRDefault="009E3551" w:rsidP="007C1D4C">
      <w:pPr>
        <w:pStyle w:val="4"/>
        <w:ind w:firstLine="0"/>
        <w:rPr>
          <w:bCs/>
          <w:color w:val="auto"/>
          <w:szCs w:val="28"/>
        </w:rPr>
      </w:pPr>
      <w:r>
        <w:rPr>
          <w:bCs/>
          <w:color w:val="auto"/>
          <w:szCs w:val="28"/>
        </w:rPr>
        <w:t>ВРИП главы</w:t>
      </w:r>
      <w:r w:rsidR="00340EC3" w:rsidRPr="00340EC3">
        <w:rPr>
          <w:bCs/>
          <w:color w:val="auto"/>
          <w:szCs w:val="28"/>
        </w:rPr>
        <w:t xml:space="preserve"> </w:t>
      </w:r>
      <w:r w:rsidR="00340EC3">
        <w:rPr>
          <w:bCs/>
          <w:color w:val="auto"/>
          <w:szCs w:val="28"/>
        </w:rPr>
        <w:t xml:space="preserve">сельсовета                            </w:t>
      </w:r>
      <w:r w:rsidR="007C1D4C">
        <w:rPr>
          <w:bCs/>
          <w:color w:val="auto"/>
          <w:szCs w:val="28"/>
        </w:rPr>
        <w:t xml:space="preserve">             </w:t>
      </w:r>
      <w:r w:rsidR="00340EC3">
        <w:rPr>
          <w:bCs/>
          <w:color w:val="auto"/>
          <w:szCs w:val="28"/>
        </w:rPr>
        <w:t xml:space="preserve">              </w:t>
      </w:r>
      <w:r>
        <w:rPr>
          <w:bCs/>
          <w:color w:val="auto"/>
          <w:szCs w:val="28"/>
        </w:rPr>
        <w:t xml:space="preserve">                  П.А. Роккель</w:t>
      </w:r>
    </w:p>
    <w:p w:rsidR="00340EC3" w:rsidRPr="00340EC3" w:rsidRDefault="00340EC3" w:rsidP="00340EC3">
      <w:pPr>
        <w:rPr>
          <w:sz w:val="28"/>
          <w:szCs w:val="28"/>
        </w:rPr>
      </w:pPr>
    </w:p>
    <w:p w:rsidR="00E97EB6" w:rsidRPr="00E97EB6" w:rsidRDefault="00340EC3" w:rsidP="00C9120B">
      <w:r w:rsidRPr="00340EC3">
        <w:rPr>
          <w:sz w:val="28"/>
          <w:szCs w:val="28"/>
        </w:rPr>
        <w:tab/>
      </w:r>
      <w:r w:rsidRPr="00340EC3">
        <w:rPr>
          <w:sz w:val="28"/>
          <w:szCs w:val="28"/>
        </w:rPr>
        <w:tab/>
      </w:r>
      <w:r w:rsidRPr="00340EC3">
        <w:rPr>
          <w:sz w:val="28"/>
          <w:szCs w:val="28"/>
        </w:rPr>
        <w:tab/>
      </w:r>
      <w:r w:rsidRPr="00340EC3">
        <w:rPr>
          <w:sz w:val="28"/>
          <w:szCs w:val="28"/>
        </w:rPr>
        <w:tab/>
      </w:r>
      <w:r w:rsidRPr="00340EC3">
        <w:rPr>
          <w:sz w:val="28"/>
          <w:szCs w:val="28"/>
        </w:rPr>
        <w:tab/>
      </w:r>
      <w:r w:rsidRPr="00340EC3">
        <w:rPr>
          <w:sz w:val="28"/>
          <w:szCs w:val="28"/>
        </w:rPr>
        <w:tab/>
      </w:r>
      <w:r w:rsidRPr="00340EC3">
        <w:rPr>
          <w:sz w:val="28"/>
          <w:szCs w:val="28"/>
        </w:rPr>
        <w:tab/>
      </w:r>
      <w:r w:rsidRPr="00340EC3">
        <w:rPr>
          <w:sz w:val="28"/>
          <w:szCs w:val="28"/>
        </w:rPr>
        <w:tab/>
      </w:r>
      <w:r>
        <w:t xml:space="preserve">                                                               </w:t>
      </w:r>
      <w:r w:rsidR="007C1D4C">
        <w:t xml:space="preserve">              </w:t>
      </w:r>
    </w:p>
    <w:sectPr w:rsidR="00E97EB6" w:rsidRPr="00E97EB6" w:rsidSect="000A48E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019D" w:rsidRDefault="0008019D">
      <w:r>
        <w:separator/>
      </w:r>
    </w:p>
  </w:endnote>
  <w:endnote w:type="continuationSeparator" w:id="0">
    <w:p w:rsidR="0008019D" w:rsidRDefault="00080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019D" w:rsidRDefault="0008019D">
      <w:r>
        <w:separator/>
      </w:r>
    </w:p>
  </w:footnote>
  <w:footnote w:type="continuationSeparator" w:id="0">
    <w:p w:rsidR="0008019D" w:rsidRDefault="000801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509008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9507CD8"/>
    <w:multiLevelType w:val="multilevel"/>
    <w:tmpl w:val="7DF22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6C5D3B"/>
    <w:multiLevelType w:val="hybridMultilevel"/>
    <w:tmpl w:val="6EE6016A"/>
    <w:lvl w:ilvl="0" w:tplc="59B27F7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5A87774"/>
    <w:multiLevelType w:val="hybridMultilevel"/>
    <w:tmpl w:val="CF92A67C"/>
    <w:lvl w:ilvl="0" w:tplc="3DDC7076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1BDD252C"/>
    <w:multiLevelType w:val="hybridMultilevel"/>
    <w:tmpl w:val="81C86B1E"/>
    <w:lvl w:ilvl="0" w:tplc="CBB0A97C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1CB323CC"/>
    <w:multiLevelType w:val="hybridMultilevel"/>
    <w:tmpl w:val="651682E0"/>
    <w:lvl w:ilvl="0" w:tplc="478ACF68">
      <w:start w:val="1"/>
      <w:numFmt w:val="decimal"/>
      <w:lvlText w:val="%1)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1E29451A"/>
    <w:multiLevelType w:val="multilevel"/>
    <w:tmpl w:val="79D66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A3774B"/>
    <w:multiLevelType w:val="multilevel"/>
    <w:tmpl w:val="8544F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215433"/>
    <w:multiLevelType w:val="hybridMultilevel"/>
    <w:tmpl w:val="56264C52"/>
    <w:lvl w:ilvl="0" w:tplc="CD20DDB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29862551"/>
    <w:multiLevelType w:val="hybridMultilevel"/>
    <w:tmpl w:val="ED7A2506"/>
    <w:lvl w:ilvl="0" w:tplc="1FF66CD0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2DEC0215"/>
    <w:multiLevelType w:val="hybridMultilevel"/>
    <w:tmpl w:val="1F542984"/>
    <w:lvl w:ilvl="0" w:tplc="1B6A3884">
      <w:start w:val="1"/>
      <w:numFmt w:val="decimal"/>
      <w:lvlText w:val="%1."/>
      <w:lvlJc w:val="left"/>
      <w:pPr>
        <w:tabs>
          <w:tab w:val="num" w:pos="709"/>
        </w:tabs>
        <w:ind w:left="709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>
    <w:nsid w:val="2E261453"/>
    <w:multiLevelType w:val="multilevel"/>
    <w:tmpl w:val="D79E457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0CF435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361334E7"/>
    <w:multiLevelType w:val="multilevel"/>
    <w:tmpl w:val="6C883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B5B49A0"/>
    <w:multiLevelType w:val="hybridMultilevel"/>
    <w:tmpl w:val="0F905BEE"/>
    <w:lvl w:ilvl="0" w:tplc="094018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3C23529D"/>
    <w:multiLevelType w:val="hybridMultilevel"/>
    <w:tmpl w:val="1466F1A0"/>
    <w:lvl w:ilvl="0" w:tplc="81088902">
      <w:start w:val="1"/>
      <w:numFmt w:val="decimal"/>
      <w:lvlText w:val="%1."/>
      <w:lvlJc w:val="left"/>
      <w:pPr>
        <w:tabs>
          <w:tab w:val="num" w:pos="720"/>
        </w:tabs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F17C18"/>
    <w:multiLevelType w:val="hybridMultilevel"/>
    <w:tmpl w:val="7A048B2A"/>
    <w:lvl w:ilvl="0" w:tplc="A8EA878C">
      <w:start w:val="1"/>
      <w:numFmt w:val="decimal"/>
      <w:lvlText w:val="%1)"/>
      <w:lvlJc w:val="left"/>
      <w:pPr>
        <w:tabs>
          <w:tab w:val="num" w:pos="1114"/>
        </w:tabs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  <w:rPr>
        <w:rFonts w:hint="default"/>
      </w:r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5A46E06"/>
    <w:multiLevelType w:val="hybridMultilevel"/>
    <w:tmpl w:val="47366320"/>
    <w:lvl w:ilvl="0" w:tplc="AC5CE958">
      <w:start w:val="1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4"/>
        </w:tabs>
        <w:ind w:left="13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4"/>
        </w:tabs>
        <w:ind w:left="20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4"/>
        </w:tabs>
        <w:ind w:left="27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4"/>
        </w:tabs>
        <w:ind w:left="34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4"/>
        </w:tabs>
        <w:ind w:left="41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4"/>
        </w:tabs>
        <w:ind w:left="49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4"/>
        </w:tabs>
        <w:ind w:left="56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4"/>
        </w:tabs>
        <w:ind w:left="6344" w:hanging="180"/>
      </w:pPr>
    </w:lvl>
  </w:abstractNum>
  <w:abstractNum w:abstractNumId="19">
    <w:nsid w:val="6C721C3A"/>
    <w:multiLevelType w:val="hybridMultilevel"/>
    <w:tmpl w:val="E3A4A01A"/>
    <w:lvl w:ilvl="0" w:tplc="88965150">
      <w:start w:val="15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21">
    <w:nsid w:val="714656FC"/>
    <w:multiLevelType w:val="multilevel"/>
    <w:tmpl w:val="AF025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1C85C71"/>
    <w:multiLevelType w:val="singleLevel"/>
    <w:tmpl w:val="2480C7C4"/>
    <w:lvl w:ilvl="0">
      <w:start w:val="2"/>
      <w:numFmt w:val="decimal"/>
      <w:lvlText w:val="%1."/>
      <w:lvlJc w:val="left"/>
      <w:pPr>
        <w:tabs>
          <w:tab w:val="num" w:pos="1421"/>
        </w:tabs>
        <w:ind w:left="1421" w:hanging="570"/>
      </w:pPr>
      <w:rPr>
        <w:rFonts w:hint="default"/>
      </w:rPr>
    </w:lvl>
  </w:abstractNum>
  <w:abstractNum w:abstractNumId="23">
    <w:nsid w:val="7C941A7C"/>
    <w:multiLevelType w:val="hybridMultilevel"/>
    <w:tmpl w:val="035054E2"/>
    <w:lvl w:ilvl="0" w:tplc="F9CC971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2"/>
  </w:num>
  <w:num w:numId="2">
    <w:abstractNumId w:val="22"/>
  </w:num>
  <w:num w:numId="3">
    <w:abstractNumId w:val="0"/>
  </w:num>
  <w:num w:numId="4">
    <w:abstractNumId w:val="11"/>
  </w:num>
  <w:num w:numId="5">
    <w:abstractNumId w:val="19"/>
  </w:num>
  <w:num w:numId="6">
    <w:abstractNumId w:val="15"/>
  </w:num>
  <w:num w:numId="7">
    <w:abstractNumId w:val="18"/>
  </w:num>
  <w:num w:numId="8">
    <w:abstractNumId w:val="17"/>
  </w:num>
  <w:num w:numId="9">
    <w:abstractNumId w:val="20"/>
  </w:num>
  <w:num w:numId="10">
    <w:abstractNumId w:val="10"/>
  </w:num>
  <w:num w:numId="11">
    <w:abstractNumId w:val="8"/>
  </w:num>
  <w:num w:numId="12">
    <w:abstractNumId w:val="5"/>
  </w:num>
  <w:num w:numId="13">
    <w:abstractNumId w:val="9"/>
  </w:num>
  <w:num w:numId="14">
    <w:abstractNumId w:val="16"/>
  </w:num>
  <w:num w:numId="15">
    <w:abstractNumId w:val="2"/>
  </w:num>
  <w:num w:numId="16">
    <w:abstractNumId w:val="3"/>
  </w:num>
  <w:num w:numId="17">
    <w:abstractNumId w:val="14"/>
  </w:num>
  <w:num w:numId="18">
    <w:abstractNumId w:val="4"/>
  </w:num>
  <w:num w:numId="19">
    <w:abstractNumId w:val="1"/>
  </w:num>
  <w:num w:numId="20">
    <w:abstractNumId w:val="23"/>
  </w:num>
  <w:num w:numId="21">
    <w:abstractNumId w:val="6"/>
  </w:num>
  <w:num w:numId="22">
    <w:abstractNumId w:val="13"/>
  </w:num>
  <w:num w:numId="23">
    <w:abstractNumId w:val="21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EAF"/>
    <w:rsid w:val="00001A2F"/>
    <w:rsid w:val="00006D53"/>
    <w:rsid w:val="0001759B"/>
    <w:rsid w:val="00022CAB"/>
    <w:rsid w:val="0004282A"/>
    <w:rsid w:val="00042ED7"/>
    <w:rsid w:val="00062B71"/>
    <w:rsid w:val="00074E62"/>
    <w:rsid w:val="0008019D"/>
    <w:rsid w:val="0009343F"/>
    <w:rsid w:val="000A48EF"/>
    <w:rsid w:val="000B66C3"/>
    <w:rsid w:val="000C468B"/>
    <w:rsid w:val="000D6DAE"/>
    <w:rsid w:val="000E7C9A"/>
    <w:rsid w:val="00111B41"/>
    <w:rsid w:val="00135EAF"/>
    <w:rsid w:val="00150C0A"/>
    <w:rsid w:val="00154FA0"/>
    <w:rsid w:val="001779FE"/>
    <w:rsid w:val="00185A79"/>
    <w:rsid w:val="001B2EA7"/>
    <w:rsid w:val="0024779B"/>
    <w:rsid w:val="00256F1E"/>
    <w:rsid w:val="002572C2"/>
    <w:rsid w:val="00266EAA"/>
    <w:rsid w:val="00272B94"/>
    <w:rsid w:val="00274BE8"/>
    <w:rsid w:val="00295892"/>
    <w:rsid w:val="002B05A4"/>
    <w:rsid w:val="002C41EA"/>
    <w:rsid w:val="002D5DF5"/>
    <w:rsid w:val="002F706C"/>
    <w:rsid w:val="002F7A25"/>
    <w:rsid w:val="00301F1F"/>
    <w:rsid w:val="00332A30"/>
    <w:rsid w:val="00336316"/>
    <w:rsid w:val="00340EC3"/>
    <w:rsid w:val="00350724"/>
    <w:rsid w:val="003B3951"/>
    <w:rsid w:val="003C33B0"/>
    <w:rsid w:val="003F7052"/>
    <w:rsid w:val="00411A46"/>
    <w:rsid w:val="004136DE"/>
    <w:rsid w:val="00422207"/>
    <w:rsid w:val="00426E63"/>
    <w:rsid w:val="00440BCE"/>
    <w:rsid w:val="00461F09"/>
    <w:rsid w:val="00467750"/>
    <w:rsid w:val="004834CD"/>
    <w:rsid w:val="00495A50"/>
    <w:rsid w:val="004C0785"/>
    <w:rsid w:val="004C6373"/>
    <w:rsid w:val="004E0E3F"/>
    <w:rsid w:val="004E19DF"/>
    <w:rsid w:val="004E51CB"/>
    <w:rsid w:val="004E6111"/>
    <w:rsid w:val="004E7D27"/>
    <w:rsid w:val="005167BD"/>
    <w:rsid w:val="00527391"/>
    <w:rsid w:val="005351B4"/>
    <w:rsid w:val="00540F58"/>
    <w:rsid w:val="005565A4"/>
    <w:rsid w:val="0056223F"/>
    <w:rsid w:val="00570F6C"/>
    <w:rsid w:val="005833DF"/>
    <w:rsid w:val="00591346"/>
    <w:rsid w:val="00593C07"/>
    <w:rsid w:val="005A6499"/>
    <w:rsid w:val="005C6C6E"/>
    <w:rsid w:val="005F371E"/>
    <w:rsid w:val="00601C72"/>
    <w:rsid w:val="00604283"/>
    <w:rsid w:val="006122AC"/>
    <w:rsid w:val="00614F5E"/>
    <w:rsid w:val="00617726"/>
    <w:rsid w:val="00633A34"/>
    <w:rsid w:val="0063464F"/>
    <w:rsid w:val="00641C48"/>
    <w:rsid w:val="0064331C"/>
    <w:rsid w:val="00664F9D"/>
    <w:rsid w:val="00671101"/>
    <w:rsid w:val="00696D2E"/>
    <w:rsid w:val="006A5FDC"/>
    <w:rsid w:val="006C3188"/>
    <w:rsid w:val="006D43D4"/>
    <w:rsid w:val="006E39F8"/>
    <w:rsid w:val="006F5364"/>
    <w:rsid w:val="00722B5E"/>
    <w:rsid w:val="00730DD0"/>
    <w:rsid w:val="007310D1"/>
    <w:rsid w:val="007320AC"/>
    <w:rsid w:val="00737AC9"/>
    <w:rsid w:val="00744508"/>
    <w:rsid w:val="00750B86"/>
    <w:rsid w:val="00752C50"/>
    <w:rsid w:val="007672D1"/>
    <w:rsid w:val="007C1D4C"/>
    <w:rsid w:val="007D2E6F"/>
    <w:rsid w:val="007E2ED8"/>
    <w:rsid w:val="007E4D5D"/>
    <w:rsid w:val="007F1280"/>
    <w:rsid w:val="00811106"/>
    <w:rsid w:val="008167DE"/>
    <w:rsid w:val="008400A7"/>
    <w:rsid w:val="00855239"/>
    <w:rsid w:val="00885D01"/>
    <w:rsid w:val="008A6722"/>
    <w:rsid w:val="008D6FFE"/>
    <w:rsid w:val="008F22EB"/>
    <w:rsid w:val="00901422"/>
    <w:rsid w:val="00902205"/>
    <w:rsid w:val="00914EB3"/>
    <w:rsid w:val="00922FC5"/>
    <w:rsid w:val="0092575C"/>
    <w:rsid w:val="0094235A"/>
    <w:rsid w:val="009739CE"/>
    <w:rsid w:val="00976D55"/>
    <w:rsid w:val="00985897"/>
    <w:rsid w:val="009A4BE4"/>
    <w:rsid w:val="009A6D54"/>
    <w:rsid w:val="009B5400"/>
    <w:rsid w:val="009C0946"/>
    <w:rsid w:val="009D23EB"/>
    <w:rsid w:val="009D4A66"/>
    <w:rsid w:val="009E1DD5"/>
    <w:rsid w:val="009E3551"/>
    <w:rsid w:val="00A163A8"/>
    <w:rsid w:val="00A472D9"/>
    <w:rsid w:val="00A474D0"/>
    <w:rsid w:val="00A636F1"/>
    <w:rsid w:val="00A857B6"/>
    <w:rsid w:val="00A879E3"/>
    <w:rsid w:val="00A91504"/>
    <w:rsid w:val="00AB306B"/>
    <w:rsid w:val="00AD7314"/>
    <w:rsid w:val="00B2441A"/>
    <w:rsid w:val="00B31D8A"/>
    <w:rsid w:val="00B3461A"/>
    <w:rsid w:val="00B605F4"/>
    <w:rsid w:val="00B660C9"/>
    <w:rsid w:val="00B708C5"/>
    <w:rsid w:val="00B728AE"/>
    <w:rsid w:val="00B96749"/>
    <w:rsid w:val="00BC32E1"/>
    <w:rsid w:val="00BE7874"/>
    <w:rsid w:val="00BE7954"/>
    <w:rsid w:val="00C15C7A"/>
    <w:rsid w:val="00C62C4C"/>
    <w:rsid w:val="00C9120B"/>
    <w:rsid w:val="00CA74D9"/>
    <w:rsid w:val="00CC1DBE"/>
    <w:rsid w:val="00CD567A"/>
    <w:rsid w:val="00CD5F7C"/>
    <w:rsid w:val="00CE127D"/>
    <w:rsid w:val="00CE1FBF"/>
    <w:rsid w:val="00CF0FE5"/>
    <w:rsid w:val="00CF175A"/>
    <w:rsid w:val="00CF1DC4"/>
    <w:rsid w:val="00CF25C0"/>
    <w:rsid w:val="00D157ED"/>
    <w:rsid w:val="00D179D1"/>
    <w:rsid w:val="00D35DF1"/>
    <w:rsid w:val="00D64B83"/>
    <w:rsid w:val="00D7446D"/>
    <w:rsid w:val="00D878B2"/>
    <w:rsid w:val="00DA101A"/>
    <w:rsid w:val="00DB527F"/>
    <w:rsid w:val="00DC3FD6"/>
    <w:rsid w:val="00DD58CE"/>
    <w:rsid w:val="00DE138D"/>
    <w:rsid w:val="00DE52BD"/>
    <w:rsid w:val="00DF2E46"/>
    <w:rsid w:val="00E171EE"/>
    <w:rsid w:val="00E44754"/>
    <w:rsid w:val="00E46C67"/>
    <w:rsid w:val="00E70DD3"/>
    <w:rsid w:val="00E97EB6"/>
    <w:rsid w:val="00EA2F38"/>
    <w:rsid w:val="00EA6A67"/>
    <w:rsid w:val="00EB45ED"/>
    <w:rsid w:val="00ED34DB"/>
    <w:rsid w:val="00EE357A"/>
    <w:rsid w:val="00EF0509"/>
    <w:rsid w:val="00F03183"/>
    <w:rsid w:val="00F12CD2"/>
    <w:rsid w:val="00F168A0"/>
    <w:rsid w:val="00F413B5"/>
    <w:rsid w:val="00F42D3E"/>
    <w:rsid w:val="00F676E0"/>
    <w:rsid w:val="00F9030E"/>
    <w:rsid w:val="00FA30AA"/>
    <w:rsid w:val="00FD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5F6B4C5-30AE-463C-8844-80C555399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8EF"/>
  </w:style>
  <w:style w:type="paragraph" w:styleId="1">
    <w:name w:val="heading 1"/>
    <w:basedOn w:val="a"/>
    <w:next w:val="a"/>
    <w:qFormat/>
    <w:rsid w:val="000A48EF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0A48EF"/>
    <w:pPr>
      <w:keepNext/>
      <w:jc w:val="center"/>
      <w:outlineLvl w:val="1"/>
    </w:pPr>
    <w:rPr>
      <w:rFonts w:ascii="Bookman Old Style" w:hAnsi="Bookman Old Style"/>
      <w:b/>
      <w:sz w:val="32"/>
    </w:rPr>
  </w:style>
  <w:style w:type="paragraph" w:styleId="3">
    <w:name w:val="heading 3"/>
    <w:basedOn w:val="a"/>
    <w:next w:val="a"/>
    <w:qFormat/>
    <w:rsid w:val="000A48EF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6C3188"/>
    <w:pPr>
      <w:keepNext/>
      <w:tabs>
        <w:tab w:val="left" w:pos="6804"/>
      </w:tabs>
      <w:ind w:firstLine="851"/>
      <w:jc w:val="both"/>
      <w:outlineLvl w:val="3"/>
    </w:pPr>
    <w:rPr>
      <w:color w:val="FF00FF"/>
      <w:sz w:val="28"/>
    </w:rPr>
  </w:style>
  <w:style w:type="paragraph" w:styleId="5">
    <w:name w:val="heading 5"/>
    <w:basedOn w:val="a"/>
    <w:next w:val="a"/>
    <w:qFormat/>
    <w:rsid w:val="006C31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6C3188"/>
    <w:pPr>
      <w:keepNext/>
      <w:jc w:val="both"/>
      <w:outlineLvl w:val="5"/>
    </w:pPr>
    <w:rPr>
      <w:snapToGrid w:val="0"/>
      <w:color w:val="000000"/>
      <w:sz w:val="28"/>
    </w:rPr>
  </w:style>
  <w:style w:type="paragraph" w:styleId="7">
    <w:name w:val="heading 7"/>
    <w:basedOn w:val="a"/>
    <w:next w:val="a"/>
    <w:qFormat/>
    <w:rsid w:val="006C3188"/>
    <w:pPr>
      <w:keepNext/>
      <w:outlineLvl w:val="6"/>
    </w:pPr>
    <w:rPr>
      <w:snapToGrid w:val="0"/>
      <w:color w:val="000000"/>
      <w:sz w:val="28"/>
    </w:rPr>
  </w:style>
  <w:style w:type="paragraph" w:styleId="8">
    <w:name w:val="heading 8"/>
    <w:basedOn w:val="a"/>
    <w:next w:val="a"/>
    <w:qFormat/>
    <w:rsid w:val="006C3188"/>
    <w:pPr>
      <w:keepNext/>
      <w:outlineLvl w:val="7"/>
    </w:pPr>
    <w:rPr>
      <w:snapToGrid w:val="0"/>
      <w:sz w:val="28"/>
    </w:rPr>
  </w:style>
  <w:style w:type="paragraph" w:styleId="9">
    <w:name w:val="heading 9"/>
    <w:basedOn w:val="a"/>
    <w:next w:val="a"/>
    <w:qFormat/>
    <w:rsid w:val="006C3188"/>
    <w:pPr>
      <w:keepNext/>
      <w:outlineLvl w:val="8"/>
    </w:pPr>
    <w:rPr>
      <w:b/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6C3188"/>
  </w:style>
  <w:style w:type="paragraph" w:styleId="a4">
    <w:name w:val="Body Text"/>
    <w:basedOn w:val="10"/>
    <w:rsid w:val="006C3188"/>
    <w:pPr>
      <w:jc w:val="both"/>
    </w:pPr>
    <w:rPr>
      <w:sz w:val="24"/>
    </w:rPr>
  </w:style>
  <w:style w:type="paragraph" w:customStyle="1" w:styleId="10">
    <w:name w:val="Обычный1"/>
    <w:rsid w:val="006C3188"/>
    <w:pPr>
      <w:widowControl w:val="0"/>
    </w:pPr>
  </w:style>
  <w:style w:type="paragraph" w:customStyle="1" w:styleId="Iauiue">
    <w:name w:val="Iau?iue"/>
    <w:rsid w:val="006C3188"/>
  </w:style>
  <w:style w:type="paragraph" w:styleId="a5">
    <w:name w:val="Plain Text"/>
    <w:basedOn w:val="10"/>
    <w:rsid w:val="006C3188"/>
    <w:rPr>
      <w:rFonts w:ascii="Courier New" w:hAnsi="Courier New"/>
    </w:rPr>
  </w:style>
  <w:style w:type="paragraph" w:styleId="20">
    <w:name w:val="Body Text 2"/>
    <w:basedOn w:val="10"/>
    <w:rsid w:val="006C3188"/>
    <w:pPr>
      <w:jc w:val="both"/>
    </w:pPr>
    <w:rPr>
      <w:sz w:val="28"/>
    </w:rPr>
  </w:style>
  <w:style w:type="paragraph" w:styleId="a6">
    <w:name w:val="footer"/>
    <w:basedOn w:val="a"/>
    <w:rsid w:val="006C3188"/>
    <w:pPr>
      <w:tabs>
        <w:tab w:val="center" w:pos="4536"/>
        <w:tab w:val="right" w:pos="9072"/>
      </w:tabs>
    </w:pPr>
  </w:style>
  <w:style w:type="paragraph" w:styleId="a7">
    <w:name w:val="Body Text Indent"/>
    <w:basedOn w:val="a"/>
    <w:rsid w:val="006C3188"/>
    <w:pPr>
      <w:ind w:firstLine="851"/>
      <w:jc w:val="both"/>
    </w:pPr>
    <w:rPr>
      <w:sz w:val="28"/>
    </w:rPr>
  </w:style>
  <w:style w:type="paragraph" w:styleId="21">
    <w:name w:val="Body Text Indent 2"/>
    <w:basedOn w:val="a"/>
    <w:rsid w:val="006C3188"/>
    <w:pPr>
      <w:ind w:firstLine="851"/>
    </w:pPr>
    <w:rPr>
      <w:sz w:val="28"/>
    </w:rPr>
  </w:style>
  <w:style w:type="paragraph" w:styleId="30">
    <w:name w:val="Body Text Indent 3"/>
    <w:basedOn w:val="a"/>
    <w:rsid w:val="006C3188"/>
    <w:pPr>
      <w:tabs>
        <w:tab w:val="left" w:pos="1985"/>
        <w:tab w:val="left" w:pos="6804"/>
      </w:tabs>
      <w:ind w:right="-52" w:firstLine="851"/>
      <w:jc w:val="both"/>
    </w:pPr>
    <w:rPr>
      <w:sz w:val="28"/>
    </w:rPr>
  </w:style>
  <w:style w:type="paragraph" w:styleId="a8">
    <w:name w:val="header"/>
    <w:basedOn w:val="a"/>
    <w:rsid w:val="006C3188"/>
    <w:pPr>
      <w:tabs>
        <w:tab w:val="center" w:pos="4153"/>
        <w:tab w:val="right" w:pos="8306"/>
      </w:tabs>
    </w:pPr>
  </w:style>
  <w:style w:type="paragraph" w:styleId="31">
    <w:name w:val="Body Text 3"/>
    <w:basedOn w:val="a"/>
    <w:rsid w:val="006C3188"/>
    <w:pPr>
      <w:widowControl w:val="0"/>
    </w:pPr>
    <w:rPr>
      <w:b/>
      <w:i/>
      <w:iCs/>
      <w:snapToGrid w:val="0"/>
      <w:sz w:val="28"/>
    </w:rPr>
  </w:style>
  <w:style w:type="paragraph" w:styleId="a9">
    <w:name w:val="Title"/>
    <w:basedOn w:val="a"/>
    <w:qFormat/>
    <w:rsid w:val="006C3188"/>
    <w:pPr>
      <w:widowControl w:val="0"/>
      <w:ind w:firstLine="851"/>
      <w:jc w:val="center"/>
    </w:pPr>
    <w:rPr>
      <w:sz w:val="28"/>
    </w:rPr>
  </w:style>
  <w:style w:type="paragraph" w:customStyle="1" w:styleId="xl24">
    <w:name w:val="xl24"/>
    <w:basedOn w:val="a"/>
    <w:rsid w:val="006C3188"/>
    <w:pP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25">
    <w:name w:val="xl25"/>
    <w:basedOn w:val="a"/>
    <w:rsid w:val="006C3188"/>
    <w:pP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26">
    <w:name w:val="xl26"/>
    <w:basedOn w:val="a"/>
    <w:rsid w:val="006C3188"/>
    <w:pP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styleId="aa">
    <w:name w:val="Subtitle"/>
    <w:basedOn w:val="a"/>
    <w:qFormat/>
    <w:rsid w:val="006C3188"/>
    <w:pPr>
      <w:widowControl w:val="0"/>
      <w:jc w:val="center"/>
    </w:pPr>
    <w:rPr>
      <w:sz w:val="28"/>
    </w:rPr>
  </w:style>
  <w:style w:type="paragraph" w:customStyle="1" w:styleId="ConsNormal">
    <w:name w:val="ConsNormal"/>
    <w:rsid w:val="006C3188"/>
    <w:pPr>
      <w:ind w:firstLine="720"/>
    </w:pPr>
    <w:rPr>
      <w:rFonts w:ascii="Arial" w:hAnsi="Arial"/>
      <w:snapToGrid w:val="0"/>
    </w:rPr>
  </w:style>
  <w:style w:type="paragraph" w:customStyle="1" w:styleId="ConsNonformat">
    <w:name w:val="ConsNonformat"/>
    <w:rsid w:val="006C3188"/>
    <w:pPr>
      <w:widowControl w:val="0"/>
      <w:autoSpaceDE w:val="0"/>
      <w:autoSpaceDN w:val="0"/>
      <w:adjustRightInd w:val="0"/>
    </w:pPr>
    <w:rPr>
      <w:rFonts w:ascii="Courier New" w:hAnsi="Courier New" w:cs="Courier New"/>
      <w:sz w:val="28"/>
      <w:szCs w:val="28"/>
    </w:rPr>
  </w:style>
  <w:style w:type="paragraph" w:customStyle="1" w:styleId="ConsPlusNormal">
    <w:name w:val="ConsPlusNormal"/>
    <w:rsid w:val="006C3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40EC3"/>
    <w:rPr>
      <w:color w:val="0000FF"/>
      <w:u w:val="single"/>
    </w:rPr>
  </w:style>
  <w:style w:type="paragraph" w:styleId="ac">
    <w:name w:val="Balloon Text"/>
    <w:basedOn w:val="a"/>
    <w:semiHidden/>
    <w:rsid w:val="00CF0FE5"/>
    <w:rPr>
      <w:rFonts w:ascii="Tahoma" w:hAnsi="Tahoma" w:cs="Tahoma"/>
      <w:sz w:val="16"/>
      <w:szCs w:val="16"/>
    </w:rPr>
  </w:style>
  <w:style w:type="paragraph" w:styleId="ad">
    <w:name w:val="Normal (Web)"/>
    <w:basedOn w:val="a"/>
    <w:semiHidden/>
    <w:unhideWhenUsed/>
    <w:rsid w:val="00150C0A"/>
    <w:rPr>
      <w:sz w:val="24"/>
      <w:szCs w:val="24"/>
    </w:rPr>
  </w:style>
  <w:style w:type="paragraph" w:styleId="ae">
    <w:name w:val="List Paragraph"/>
    <w:basedOn w:val="a"/>
    <w:uiPriority w:val="34"/>
    <w:qFormat/>
    <w:rsid w:val="00461F09"/>
    <w:pPr>
      <w:ind w:left="720"/>
      <w:contextualSpacing/>
    </w:pPr>
  </w:style>
  <w:style w:type="paragraph" w:customStyle="1" w:styleId="pboth">
    <w:name w:val="pboth"/>
    <w:basedOn w:val="a"/>
    <w:rsid w:val="00D64B8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3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84642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484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5;&#1074;&#1089;&#1077;&#1077;&#1085;&#1082;&#1086;&#1074;&#1072;\Application%20Data\Microsoft\&#1064;&#1072;&#1073;&#1083;&#1086;&#1085;&#1099;\&#1056;&#1077;&#1096;&#1077;&#1085;&#1080;&#1077;%20&#1056;&#1057;&#1053;&#104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РСНД.dot</Template>
  <TotalTime>0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финасам</Company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Евсеенкова</dc:creator>
  <cp:lastModifiedBy>user22</cp:lastModifiedBy>
  <cp:revision>2</cp:revision>
  <cp:lastPrinted>2026-07-13T03:44:00Z</cp:lastPrinted>
  <dcterms:created xsi:type="dcterms:W3CDTF">2026-07-13T03:45:00Z</dcterms:created>
  <dcterms:modified xsi:type="dcterms:W3CDTF">2026-07-13T03:45:00Z</dcterms:modified>
</cp:coreProperties>
</file>