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4074" w14:textId="77777777" w:rsidR="000A4C9D" w:rsidRDefault="000A4C9D" w:rsidP="00830CB8">
      <w:pPr>
        <w:jc w:val="center"/>
        <w:rPr>
          <w:sz w:val="24"/>
          <w:szCs w:val="24"/>
        </w:rPr>
      </w:pPr>
    </w:p>
    <w:p w14:paraId="0CF7747E" w14:textId="77777777" w:rsidR="00AA2806" w:rsidRPr="00214707" w:rsidRDefault="003F7BB2" w:rsidP="00AA2806">
      <w:pPr>
        <w:jc w:val="center"/>
        <w:rPr>
          <w:sz w:val="26"/>
          <w:szCs w:val="26"/>
        </w:rPr>
      </w:pPr>
      <w:r w:rsidRPr="00214707">
        <w:rPr>
          <w:sz w:val="26"/>
          <w:szCs w:val="26"/>
        </w:rPr>
        <w:t>ИТОГОВЫЙ ДОКУМЕНТ</w:t>
      </w:r>
      <w:r w:rsidR="00AA2806" w:rsidRPr="00214707">
        <w:rPr>
          <w:sz w:val="26"/>
          <w:szCs w:val="26"/>
        </w:rPr>
        <w:t xml:space="preserve"> </w:t>
      </w:r>
    </w:p>
    <w:p w14:paraId="0C3CAACB" w14:textId="5566EF0F" w:rsidR="00022DFA" w:rsidRPr="00214707" w:rsidRDefault="00816923" w:rsidP="00AA2806">
      <w:pPr>
        <w:ind w:firstLine="709"/>
        <w:jc w:val="center"/>
        <w:rPr>
          <w:sz w:val="26"/>
          <w:szCs w:val="26"/>
        </w:rPr>
      </w:pPr>
      <w:r w:rsidRPr="00214707">
        <w:rPr>
          <w:sz w:val="26"/>
          <w:szCs w:val="26"/>
        </w:rPr>
        <w:t xml:space="preserve">публичных слушаний по вопросу </w:t>
      </w:r>
      <w:r w:rsidR="00022DFA" w:rsidRPr="00214707">
        <w:rPr>
          <w:sz w:val="26"/>
          <w:szCs w:val="26"/>
        </w:rPr>
        <w:t>«Об отчет</w:t>
      </w:r>
      <w:r w:rsidR="002F3E39" w:rsidRPr="00214707">
        <w:rPr>
          <w:sz w:val="26"/>
          <w:szCs w:val="26"/>
        </w:rPr>
        <w:t>е</w:t>
      </w:r>
      <w:r w:rsidR="00022DFA" w:rsidRPr="00214707">
        <w:rPr>
          <w:sz w:val="26"/>
          <w:szCs w:val="26"/>
        </w:rPr>
        <w:t xml:space="preserve"> об исполнении районного бюджета за 202</w:t>
      </w:r>
      <w:r w:rsidR="00D05FB9">
        <w:rPr>
          <w:sz w:val="26"/>
          <w:szCs w:val="26"/>
        </w:rPr>
        <w:t>5</w:t>
      </w:r>
      <w:r w:rsidR="00022DFA" w:rsidRPr="00214707">
        <w:rPr>
          <w:sz w:val="26"/>
          <w:szCs w:val="26"/>
        </w:rPr>
        <w:t xml:space="preserve"> год»</w:t>
      </w:r>
    </w:p>
    <w:p w14:paraId="0E70D6E3" w14:textId="77777777" w:rsidR="00830CB8" w:rsidRPr="00214707" w:rsidRDefault="00830CB8" w:rsidP="00830CB8">
      <w:pPr>
        <w:jc w:val="center"/>
        <w:rPr>
          <w:sz w:val="26"/>
          <w:szCs w:val="26"/>
        </w:rPr>
      </w:pPr>
    </w:p>
    <w:p w14:paraId="375217D9" w14:textId="77777777" w:rsidR="00D05FB9" w:rsidRPr="00214707" w:rsidRDefault="00D05FB9" w:rsidP="00D05FB9">
      <w:pPr>
        <w:ind w:firstLine="709"/>
        <w:jc w:val="both"/>
        <w:rPr>
          <w:sz w:val="26"/>
          <w:szCs w:val="26"/>
        </w:rPr>
      </w:pPr>
      <w:r w:rsidRPr="00214707">
        <w:rPr>
          <w:sz w:val="26"/>
          <w:szCs w:val="26"/>
        </w:rPr>
        <w:t xml:space="preserve">В соответствии со статьей </w:t>
      </w:r>
      <w:r>
        <w:rPr>
          <w:sz w:val="26"/>
          <w:szCs w:val="26"/>
        </w:rPr>
        <w:t>47</w:t>
      </w:r>
      <w:r w:rsidRPr="00214707">
        <w:rPr>
          <w:sz w:val="26"/>
          <w:szCs w:val="26"/>
        </w:rPr>
        <w:t xml:space="preserve"> Федерального закона от </w:t>
      </w:r>
      <w:r>
        <w:rPr>
          <w:sz w:val="26"/>
          <w:szCs w:val="26"/>
        </w:rPr>
        <w:t>20.03.2025</w:t>
      </w:r>
      <w:r w:rsidRPr="00214707">
        <w:rPr>
          <w:sz w:val="26"/>
          <w:szCs w:val="26"/>
        </w:rPr>
        <w:t xml:space="preserve"> № </w:t>
      </w:r>
      <w:r>
        <w:rPr>
          <w:sz w:val="26"/>
          <w:szCs w:val="26"/>
        </w:rPr>
        <w:t>33</w:t>
      </w:r>
      <w:r w:rsidRPr="00214707">
        <w:rPr>
          <w:sz w:val="26"/>
          <w:szCs w:val="26"/>
        </w:rPr>
        <w:t xml:space="preserve">-ФЗ «Об общих принципах организации местного самоуправления в </w:t>
      </w:r>
      <w:r>
        <w:rPr>
          <w:sz w:val="26"/>
          <w:szCs w:val="26"/>
        </w:rPr>
        <w:t>единой системе публичной власти</w:t>
      </w:r>
      <w:r w:rsidRPr="00214707">
        <w:rPr>
          <w:sz w:val="26"/>
          <w:szCs w:val="26"/>
        </w:rPr>
        <w:t>», статьей 1</w:t>
      </w:r>
      <w:r>
        <w:rPr>
          <w:sz w:val="26"/>
          <w:szCs w:val="26"/>
        </w:rPr>
        <w:t>2</w:t>
      </w:r>
      <w:r w:rsidRPr="00214707">
        <w:rPr>
          <w:sz w:val="26"/>
          <w:szCs w:val="26"/>
        </w:rPr>
        <w:t xml:space="preserve"> Устава муниципального образования Первомайский район Алтайского края, Положением о </w:t>
      </w:r>
      <w:r>
        <w:rPr>
          <w:sz w:val="26"/>
          <w:szCs w:val="26"/>
        </w:rPr>
        <w:t xml:space="preserve">порядке назначения и проведения </w:t>
      </w:r>
      <w:r w:rsidRPr="00214707">
        <w:rPr>
          <w:sz w:val="26"/>
          <w:szCs w:val="26"/>
        </w:rPr>
        <w:t xml:space="preserve">публичных слушаниях в муниципальном образовании Первомайский район Алтайского края, </w:t>
      </w:r>
      <w:r>
        <w:rPr>
          <w:sz w:val="26"/>
          <w:szCs w:val="26"/>
        </w:rPr>
        <w:t>2</w:t>
      </w:r>
      <w:r w:rsidRPr="00214707">
        <w:rPr>
          <w:sz w:val="26"/>
          <w:szCs w:val="26"/>
        </w:rPr>
        <w:t xml:space="preserve"> июня 202</w:t>
      </w:r>
      <w:r>
        <w:rPr>
          <w:sz w:val="26"/>
          <w:szCs w:val="26"/>
        </w:rPr>
        <w:t>6</w:t>
      </w:r>
      <w:r w:rsidRPr="00214707">
        <w:rPr>
          <w:sz w:val="26"/>
          <w:szCs w:val="26"/>
        </w:rPr>
        <w:t xml:space="preserve"> года проведены публичные слушания по отчету об исполнении районного бюджета за 202</w:t>
      </w:r>
      <w:r>
        <w:rPr>
          <w:sz w:val="26"/>
          <w:szCs w:val="26"/>
        </w:rPr>
        <w:t>5</w:t>
      </w:r>
      <w:r w:rsidRPr="00214707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</w:t>
      </w:r>
      <w:r w:rsidRPr="00214707">
        <w:rPr>
          <w:sz w:val="26"/>
          <w:szCs w:val="26"/>
        </w:rPr>
        <w:t xml:space="preserve">в зале заседаний администрации Первомайского района  по адресу: г. Новоалтайск, ул. Деповская, дом 19а. </w:t>
      </w:r>
    </w:p>
    <w:p w14:paraId="374E62B8" w14:textId="52A1BA1B" w:rsidR="0088164E" w:rsidRPr="00214707" w:rsidRDefault="00830CB8" w:rsidP="00830CB8">
      <w:pPr>
        <w:ind w:firstLine="709"/>
        <w:jc w:val="both"/>
        <w:rPr>
          <w:sz w:val="26"/>
          <w:szCs w:val="26"/>
        </w:rPr>
      </w:pPr>
      <w:r w:rsidRPr="00EA62DF">
        <w:rPr>
          <w:sz w:val="26"/>
          <w:szCs w:val="26"/>
        </w:rPr>
        <w:t xml:space="preserve">На публичных слушаниях присутствовало </w:t>
      </w:r>
      <w:r w:rsidR="00EA62DF" w:rsidRPr="00EA62DF">
        <w:rPr>
          <w:sz w:val="26"/>
          <w:szCs w:val="26"/>
        </w:rPr>
        <w:t>4</w:t>
      </w:r>
      <w:r w:rsidR="00EA62DF" w:rsidRPr="00EA62DF">
        <w:rPr>
          <w:sz w:val="26"/>
          <w:szCs w:val="26"/>
          <w:lang w:val="en-US"/>
        </w:rPr>
        <w:t xml:space="preserve">5 </w:t>
      </w:r>
      <w:r w:rsidRPr="00EA62DF">
        <w:rPr>
          <w:sz w:val="26"/>
          <w:szCs w:val="26"/>
        </w:rPr>
        <w:t>человек.</w:t>
      </w:r>
      <w:r w:rsidRPr="00214707">
        <w:rPr>
          <w:sz w:val="26"/>
          <w:szCs w:val="26"/>
        </w:rPr>
        <w:t xml:space="preserve"> </w:t>
      </w:r>
    </w:p>
    <w:p w14:paraId="552DEDBB" w14:textId="21924B64" w:rsidR="00830CB8" w:rsidRPr="00214707" w:rsidRDefault="002F3E39" w:rsidP="00830CB8">
      <w:pPr>
        <w:ind w:firstLine="709"/>
        <w:jc w:val="both"/>
        <w:rPr>
          <w:sz w:val="26"/>
          <w:szCs w:val="26"/>
        </w:rPr>
      </w:pPr>
      <w:r w:rsidRPr="00214707">
        <w:rPr>
          <w:sz w:val="26"/>
          <w:szCs w:val="26"/>
        </w:rPr>
        <w:t>В ходе проведения публичных слушаний участники заслушали и обсудили доклад председателя комитета администрации по финансам, налоговой и кредитной политике Первомайского района об отч</w:t>
      </w:r>
      <w:r w:rsidR="00214707">
        <w:rPr>
          <w:sz w:val="26"/>
          <w:szCs w:val="26"/>
        </w:rPr>
        <w:t>ё</w:t>
      </w:r>
      <w:r w:rsidRPr="00214707">
        <w:rPr>
          <w:sz w:val="26"/>
          <w:szCs w:val="26"/>
        </w:rPr>
        <w:t>те об исполнени</w:t>
      </w:r>
      <w:r w:rsidR="00214707" w:rsidRPr="00214707">
        <w:rPr>
          <w:sz w:val="26"/>
          <w:szCs w:val="26"/>
        </w:rPr>
        <w:t>и районного бюджета за 202</w:t>
      </w:r>
      <w:r w:rsidR="00D05FB9">
        <w:rPr>
          <w:sz w:val="26"/>
          <w:szCs w:val="26"/>
        </w:rPr>
        <w:t>5</w:t>
      </w:r>
      <w:r w:rsidR="00214707" w:rsidRPr="00214707">
        <w:rPr>
          <w:sz w:val="26"/>
          <w:szCs w:val="26"/>
        </w:rPr>
        <w:t xml:space="preserve"> год</w:t>
      </w:r>
      <w:r w:rsidR="00214707" w:rsidRPr="00EA62DF">
        <w:rPr>
          <w:sz w:val="26"/>
          <w:szCs w:val="26"/>
        </w:rPr>
        <w:t xml:space="preserve">, </w:t>
      </w:r>
      <w:r w:rsidR="00847E20" w:rsidRPr="00EA62DF">
        <w:rPr>
          <w:sz w:val="26"/>
          <w:szCs w:val="26"/>
        </w:rPr>
        <w:t xml:space="preserve">предложений </w:t>
      </w:r>
      <w:r w:rsidR="003E01AC" w:rsidRPr="00EA62DF">
        <w:rPr>
          <w:sz w:val="26"/>
          <w:szCs w:val="26"/>
        </w:rPr>
        <w:t xml:space="preserve">к отчету </w:t>
      </w:r>
      <w:r w:rsidR="00847E20" w:rsidRPr="00EA62DF">
        <w:rPr>
          <w:sz w:val="26"/>
          <w:szCs w:val="26"/>
        </w:rPr>
        <w:t>не поступило.</w:t>
      </w:r>
      <w:r w:rsidR="00830CB8" w:rsidRPr="00214707">
        <w:rPr>
          <w:sz w:val="26"/>
          <w:szCs w:val="26"/>
        </w:rPr>
        <w:t xml:space="preserve"> </w:t>
      </w:r>
    </w:p>
    <w:p w14:paraId="5E06044F" w14:textId="77777777" w:rsidR="002F3E39" w:rsidRPr="00214707" w:rsidRDefault="00214707" w:rsidP="00830CB8">
      <w:pPr>
        <w:ind w:firstLine="709"/>
        <w:jc w:val="both"/>
        <w:rPr>
          <w:sz w:val="26"/>
          <w:szCs w:val="26"/>
        </w:rPr>
      </w:pPr>
      <w:r w:rsidRPr="00214707">
        <w:rPr>
          <w:sz w:val="26"/>
          <w:szCs w:val="26"/>
        </w:rPr>
        <w:t>Участники публичных слушаний приняли решение предложить Первомайскому районному Собранию депутатов утвердить отчет об исполнении бюджета в представленном виде. За принятое решение проголосовали единогласно.</w:t>
      </w:r>
    </w:p>
    <w:p w14:paraId="27E041B0" w14:textId="77777777" w:rsidR="00BB61EC" w:rsidRPr="00214707" w:rsidRDefault="00BB61EC" w:rsidP="00830CB8">
      <w:pPr>
        <w:ind w:firstLine="709"/>
        <w:jc w:val="both"/>
        <w:rPr>
          <w:sz w:val="26"/>
          <w:szCs w:val="26"/>
        </w:rPr>
      </w:pPr>
    </w:p>
    <w:p w14:paraId="6144C17F" w14:textId="77777777" w:rsidR="00B815A4" w:rsidRPr="00214707" w:rsidRDefault="00B815A4" w:rsidP="000A4C9D">
      <w:pPr>
        <w:jc w:val="both"/>
        <w:rPr>
          <w:sz w:val="26"/>
          <w:szCs w:val="26"/>
        </w:rPr>
      </w:pPr>
    </w:p>
    <w:p w14:paraId="25C006B2" w14:textId="77777777" w:rsidR="00830CB8" w:rsidRPr="00214707" w:rsidRDefault="00830CB8" w:rsidP="00830CB8">
      <w:pPr>
        <w:ind w:firstLine="709"/>
        <w:jc w:val="both"/>
        <w:rPr>
          <w:sz w:val="26"/>
          <w:szCs w:val="26"/>
        </w:rPr>
      </w:pPr>
    </w:p>
    <w:p w14:paraId="52CDA12C" w14:textId="77777777" w:rsidR="00BB61EC" w:rsidRPr="00214707" w:rsidRDefault="00BB61EC" w:rsidP="00BB61EC">
      <w:pPr>
        <w:jc w:val="both"/>
        <w:rPr>
          <w:sz w:val="26"/>
          <w:szCs w:val="26"/>
        </w:rPr>
      </w:pPr>
      <w:r w:rsidRPr="00214707">
        <w:rPr>
          <w:sz w:val="26"/>
          <w:szCs w:val="26"/>
        </w:rPr>
        <w:t>Председатель</w:t>
      </w:r>
      <w:r w:rsidR="0034706A" w:rsidRPr="00214707">
        <w:rPr>
          <w:sz w:val="26"/>
          <w:szCs w:val="26"/>
        </w:rPr>
        <w:t>ствующий на публичных слушаниях</w:t>
      </w:r>
      <w:r w:rsidRPr="00214707">
        <w:rPr>
          <w:sz w:val="26"/>
          <w:szCs w:val="26"/>
        </w:rPr>
        <w:t xml:space="preserve">              </w:t>
      </w:r>
      <w:r w:rsidR="00214707">
        <w:rPr>
          <w:sz w:val="26"/>
          <w:szCs w:val="26"/>
        </w:rPr>
        <w:t xml:space="preserve">                </w:t>
      </w:r>
      <w:r w:rsidRPr="00214707">
        <w:rPr>
          <w:sz w:val="26"/>
          <w:szCs w:val="26"/>
        </w:rPr>
        <w:t>Ю.П. Логинов</w:t>
      </w:r>
    </w:p>
    <w:p w14:paraId="35ACEBE7" w14:textId="77777777" w:rsidR="00FE3A70" w:rsidRPr="00214707" w:rsidRDefault="00FE3A70" w:rsidP="00BB61EC">
      <w:pPr>
        <w:jc w:val="both"/>
        <w:rPr>
          <w:sz w:val="26"/>
          <w:szCs w:val="26"/>
        </w:rPr>
      </w:pPr>
    </w:p>
    <w:sectPr w:rsidR="00FE3A70" w:rsidRPr="00214707" w:rsidSect="005530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709" w:right="850" w:bottom="1134" w:left="1701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495EE" w14:textId="77777777" w:rsidR="00963741" w:rsidRDefault="00963741">
      <w:r>
        <w:separator/>
      </w:r>
    </w:p>
  </w:endnote>
  <w:endnote w:type="continuationSeparator" w:id="0">
    <w:p w14:paraId="48E14575" w14:textId="77777777" w:rsidR="00963741" w:rsidRDefault="0096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96F7" w14:textId="77777777" w:rsidR="00666F55" w:rsidRDefault="00666F5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0F8B8" w14:textId="77777777" w:rsidR="00666F55" w:rsidRDefault="00666F5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BAC61" w14:textId="77777777" w:rsidR="00666F55" w:rsidRDefault="00666F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585BE" w14:textId="77777777" w:rsidR="00963741" w:rsidRDefault="00963741">
      <w:r>
        <w:separator/>
      </w:r>
    </w:p>
  </w:footnote>
  <w:footnote w:type="continuationSeparator" w:id="0">
    <w:p w14:paraId="49244526" w14:textId="77777777" w:rsidR="00963741" w:rsidRDefault="00963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E6F1" w14:textId="77777777" w:rsidR="00666F55" w:rsidRDefault="00666F5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F3C15" w14:textId="77777777" w:rsidR="00E612A5" w:rsidRDefault="00BD594D" w:rsidP="00E612A5">
    <w:pPr>
      <w:pStyle w:val="a9"/>
      <w:jc w:val="right"/>
      <w:rPr>
        <w:lang w:val="en-US"/>
      </w:rPr>
    </w:pPr>
    <w:r>
      <w:rPr>
        <w:lang w:val="en-US"/>
      </w:rPr>
      <w:t xml:space="preserve">                                   </w:t>
    </w:r>
  </w:p>
  <w:p w14:paraId="3C30CADE" w14:textId="77777777" w:rsidR="006001BD" w:rsidRPr="00E612A5" w:rsidRDefault="00467C5C" w:rsidP="00E612A5">
    <w:pPr>
      <w:pStyle w:val="a9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816923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65BB" w14:textId="77777777" w:rsidR="003E029D" w:rsidRDefault="003E029D" w:rsidP="001E243D">
    <w:pPr>
      <w:pStyle w:val="a8"/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246E5150"/>
    <w:multiLevelType w:val="hybridMultilevel"/>
    <w:tmpl w:val="794CD9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DC56EA0"/>
    <w:multiLevelType w:val="hybridMultilevel"/>
    <w:tmpl w:val="368C231C"/>
    <w:lvl w:ilvl="0" w:tplc="C044867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63BD6"/>
    <w:multiLevelType w:val="hybridMultilevel"/>
    <w:tmpl w:val="D9203034"/>
    <w:lvl w:ilvl="0" w:tplc="548626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9C0"/>
    <w:rsid w:val="00002B42"/>
    <w:rsid w:val="0001075C"/>
    <w:rsid w:val="00017B99"/>
    <w:rsid w:val="00022DFA"/>
    <w:rsid w:val="000234BF"/>
    <w:rsid w:val="00026904"/>
    <w:rsid w:val="00027050"/>
    <w:rsid w:val="00040E49"/>
    <w:rsid w:val="000507BA"/>
    <w:rsid w:val="000563CE"/>
    <w:rsid w:val="00071238"/>
    <w:rsid w:val="00084AD1"/>
    <w:rsid w:val="00085BF7"/>
    <w:rsid w:val="000A4C9D"/>
    <w:rsid w:val="000A60DD"/>
    <w:rsid w:val="000B0ED4"/>
    <w:rsid w:val="000B669E"/>
    <w:rsid w:val="000D1D64"/>
    <w:rsid w:val="000E101E"/>
    <w:rsid w:val="000E6B6A"/>
    <w:rsid w:val="0010786A"/>
    <w:rsid w:val="00111175"/>
    <w:rsid w:val="001123CA"/>
    <w:rsid w:val="00116CDF"/>
    <w:rsid w:val="001217B1"/>
    <w:rsid w:val="00124A12"/>
    <w:rsid w:val="00127845"/>
    <w:rsid w:val="001475A9"/>
    <w:rsid w:val="00147794"/>
    <w:rsid w:val="00155BD6"/>
    <w:rsid w:val="00160325"/>
    <w:rsid w:val="00161AC8"/>
    <w:rsid w:val="00177631"/>
    <w:rsid w:val="001815B3"/>
    <w:rsid w:val="001871DC"/>
    <w:rsid w:val="00192792"/>
    <w:rsid w:val="00194CEA"/>
    <w:rsid w:val="001954F2"/>
    <w:rsid w:val="001A3991"/>
    <w:rsid w:val="001B0917"/>
    <w:rsid w:val="001B0BF9"/>
    <w:rsid w:val="001B5BEF"/>
    <w:rsid w:val="001B65AD"/>
    <w:rsid w:val="001B7A5D"/>
    <w:rsid w:val="001C68D9"/>
    <w:rsid w:val="001C7A96"/>
    <w:rsid w:val="001D6BA8"/>
    <w:rsid w:val="001E243D"/>
    <w:rsid w:val="001E3448"/>
    <w:rsid w:val="001E3DD5"/>
    <w:rsid w:val="001E4048"/>
    <w:rsid w:val="001E407E"/>
    <w:rsid w:val="001F020B"/>
    <w:rsid w:val="001F0378"/>
    <w:rsid w:val="001F35E0"/>
    <w:rsid w:val="001F770D"/>
    <w:rsid w:val="002003D9"/>
    <w:rsid w:val="00210BB1"/>
    <w:rsid w:val="00212D5F"/>
    <w:rsid w:val="00213F6D"/>
    <w:rsid w:val="00214707"/>
    <w:rsid w:val="0021486C"/>
    <w:rsid w:val="00216280"/>
    <w:rsid w:val="0022209C"/>
    <w:rsid w:val="002261AE"/>
    <w:rsid w:val="002271F5"/>
    <w:rsid w:val="00241B53"/>
    <w:rsid w:val="00244ABF"/>
    <w:rsid w:val="00252832"/>
    <w:rsid w:val="002544C5"/>
    <w:rsid w:val="00266076"/>
    <w:rsid w:val="00266405"/>
    <w:rsid w:val="00271307"/>
    <w:rsid w:val="00285ECE"/>
    <w:rsid w:val="00293368"/>
    <w:rsid w:val="0029693D"/>
    <w:rsid w:val="002A058A"/>
    <w:rsid w:val="002A3643"/>
    <w:rsid w:val="002B6A3D"/>
    <w:rsid w:val="002C0648"/>
    <w:rsid w:val="002C3123"/>
    <w:rsid w:val="002C55AA"/>
    <w:rsid w:val="002D0666"/>
    <w:rsid w:val="002F2653"/>
    <w:rsid w:val="002F3E39"/>
    <w:rsid w:val="002F4F2C"/>
    <w:rsid w:val="002F5C56"/>
    <w:rsid w:val="00300BFF"/>
    <w:rsid w:val="0031420D"/>
    <w:rsid w:val="00317CD6"/>
    <w:rsid w:val="00320EB6"/>
    <w:rsid w:val="00325520"/>
    <w:rsid w:val="00335CFC"/>
    <w:rsid w:val="003413C3"/>
    <w:rsid w:val="00341AC8"/>
    <w:rsid w:val="00344DB7"/>
    <w:rsid w:val="003459A8"/>
    <w:rsid w:val="00345B54"/>
    <w:rsid w:val="0034706A"/>
    <w:rsid w:val="00347A08"/>
    <w:rsid w:val="003507FE"/>
    <w:rsid w:val="00356DD9"/>
    <w:rsid w:val="003606A5"/>
    <w:rsid w:val="00370531"/>
    <w:rsid w:val="003745FF"/>
    <w:rsid w:val="00376D29"/>
    <w:rsid w:val="0038048F"/>
    <w:rsid w:val="00381276"/>
    <w:rsid w:val="00386F48"/>
    <w:rsid w:val="00392248"/>
    <w:rsid w:val="00395710"/>
    <w:rsid w:val="003A1808"/>
    <w:rsid w:val="003A26D4"/>
    <w:rsid w:val="003A356D"/>
    <w:rsid w:val="003D423B"/>
    <w:rsid w:val="003D4E89"/>
    <w:rsid w:val="003D5793"/>
    <w:rsid w:val="003E01AC"/>
    <w:rsid w:val="003E029D"/>
    <w:rsid w:val="003E12DB"/>
    <w:rsid w:val="003F35B1"/>
    <w:rsid w:val="003F7881"/>
    <w:rsid w:val="003F7BB2"/>
    <w:rsid w:val="00401069"/>
    <w:rsid w:val="00404DC6"/>
    <w:rsid w:val="00406C4D"/>
    <w:rsid w:val="00407843"/>
    <w:rsid w:val="004235CD"/>
    <w:rsid w:val="00432973"/>
    <w:rsid w:val="00433DE1"/>
    <w:rsid w:val="00433F3E"/>
    <w:rsid w:val="004379DF"/>
    <w:rsid w:val="004420FD"/>
    <w:rsid w:val="00446A04"/>
    <w:rsid w:val="00453126"/>
    <w:rsid w:val="0045438A"/>
    <w:rsid w:val="00457613"/>
    <w:rsid w:val="004626A8"/>
    <w:rsid w:val="00467C5C"/>
    <w:rsid w:val="004744DB"/>
    <w:rsid w:val="00486737"/>
    <w:rsid w:val="00490B5C"/>
    <w:rsid w:val="004977AB"/>
    <w:rsid w:val="004A0582"/>
    <w:rsid w:val="004A3BA3"/>
    <w:rsid w:val="004A4DB0"/>
    <w:rsid w:val="004D2D12"/>
    <w:rsid w:val="004E5F22"/>
    <w:rsid w:val="004F0E03"/>
    <w:rsid w:val="004F7B16"/>
    <w:rsid w:val="00500CE0"/>
    <w:rsid w:val="005020E9"/>
    <w:rsid w:val="00503362"/>
    <w:rsid w:val="005072FB"/>
    <w:rsid w:val="005121E0"/>
    <w:rsid w:val="00516337"/>
    <w:rsid w:val="005237C5"/>
    <w:rsid w:val="0053260F"/>
    <w:rsid w:val="00533AA1"/>
    <w:rsid w:val="00536BAB"/>
    <w:rsid w:val="0055290B"/>
    <w:rsid w:val="0055306F"/>
    <w:rsid w:val="00565909"/>
    <w:rsid w:val="0057457C"/>
    <w:rsid w:val="00577986"/>
    <w:rsid w:val="00592CC9"/>
    <w:rsid w:val="005A1A76"/>
    <w:rsid w:val="005A3333"/>
    <w:rsid w:val="005A5138"/>
    <w:rsid w:val="005A61B1"/>
    <w:rsid w:val="005A7EFB"/>
    <w:rsid w:val="005B3C07"/>
    <w:rsid w:val="005B5B9C"/>
    <w:rsid w:val="005C0427"/>
    <w:rsid w:val="005D2A51"/>
    <w:rsid w:val="005D3D4F"/>
    <w:rsid w:val="005D4D2C"/>
    <w:rsid w:val="005D7FE4"/>
    <w:rsid w:val="005E3CE7"/>
    <w:rsid w:val="005F60F2"/>
    <w:rsid w:val="006001BD"/>
    <w:rsid w:val="00610E3F"/>
    <w:rsid w:val="00614AF5"/>
    <w:rsid w:val="0061552A"/>
    <w:rsid w:val="006214FD"/>
    <w:rsid w:val="006273C2"/>
    <w:rsid w:val="006323AE"/>
    <w:rsid w:val="00637096"/>
    <w:rsid w:val="00644EC8"/>
    <w:rsid w:val="0065075A"/>
    <w:rsid w:val="00653C6F"/>
    <w:rsid w:val="00654884"/>
    <w:rsid w:val="00656940"/>
    <w:rsid w:val="00663206"/>
    <w:rsid w:val="00666F55"/>
    <w:rsid w:val="00670C1D"/>
    <w:rsid w:val="006723B6"/>
    <w:rsid w:val="00673B4B"/>
    <w:rsid w:val="00682B5B"/>
    <w:rsid w:val="006868C8"/>
    <w:rsid w:val="006940E2"/>
    <w:rsid w:val="006A5762"/>
    <w:rsid w:val="006B18A4"/>
    <w:rsid w:val="006B7204"/>
    <w:rsid w:val="006C76A4"/>
    <w:rsid w:val="006D2370"/>
    <w:rsid w:val="006D36CE"/>
    <w:rsid w:val="006D4160"/>
    <w:rsid w:val="006E60F8"/>
    <w:rsid w:val="006E68A5"/>
    <w:rsid w:val="006F1E9D"/>
    <w:rsid w:val="006F65B2"/>
    <w:rsid w:val="006F7254"/>
    <w:rsid w:val="00720307"/>
    <w:rsid w:val="00720BEC"/>
    <w:rsid w:val="007236D9"/>
    <w:rsid w:val="007261AA"/>
    <w:rsid w:val="007266D8"/>
    <w:rsid w:val="007322F4"/>
    <w:rsid w:val="007359C2"/>
    <w:rsid w:val="007374B7"/>
    <w:rsid w:val="00756D60"/>
    <w:rsid w:val="00757192"/>
    <w:rsid w:val="007579DA"/>
    <w:rsid w:val="00765F2E"/>
    <w:rsid w:val="00790C82"/>
    <w:rsid w:val="00791FEC"/>
    <w:rsid w:val="007964F1"/>
    <w:rsid w:val="007A0600"/>
    <w:rsid w:val="007A1649"/>
    <w:rsid w:val="007A40A4"/>
    <w:rsid w:val="007A5BC4"/>
    <w:rsid w:val="007A69EC"/>
    <w:rsid w:val="007B46DA"/>
    <w:rsid w:val="007B5899"/>
    <w:rsid w:val="007B755A"/>
    <w:rsid w:val="007D00EE"/>
    <w:rsid w:val="007D43C6"/>
    <w:rsid w:val="007F39DD"/>
    <w:rsid w:val="00802124"/>
    <w:rsid w:val="0080221F"/>
    <w:rsid w:val="00803856"/>
    <w:rsid w:val="0080796B"/>
    <w:rsid w:val="00810E1F"/>
    <w:rsid w:val="0081214C"/>
    <w:rsid w:val="00816923"/>
    <w:rsid w:val="00830CB8"/>
    <w:rsid w:val="00833F61"/>
    <w:rsid w:val="008341BB"/>
    <w:rsid w:val="00835530"/>
    <w:rsid w:val="00847E20"/>
    <w:rsid w:val="00857B5C"/>
    <w:rsid w:val="00861A6D"/>
    <w:rsid w:val="00862BE6"/>
    <w:rsid w:val="0086556F"/>
    <w:rsid w:val="00873E98"/>
    <w:rsid w:val="00874C6E"/>
    <w:rsid w:val="00880912"/>
    <w:rsid w:val="0088164E"/>
    <w:rsid w:val="0088686F"/>
    <w:rsid w:val="00893673"/>
    <w:rsid w:val="008941E6"/>
    <w:rsid w:val="008A2871"/>
    <w:rsid w:val="008A383E"/>
    <w:rsid w:val="008A5927"/>
    <w:rsid w:val="008A6201"/>
    <w:rsid w:val="008A6614"/>
    <w:rsid w:val="008A67A5"/>
    <w:rsid w:val="008B2F23"/>
    <w:rsid w:val="008B738F"/>
    <w:rsid w:val="008C0A44"/>
    <w:rsid w:val="008C4A0F"/>
    <w:rsid w:val="008D23A1"/>
    <w:rsid w:val="008D4070"/>
    <w:rsid w:val="008F1EAE"/>
    <w:rsid w:val="008F2753"/>
    <w:rsid w:val="008F686F"/>
    <w:rsid w:val="009000E4"/>
    <w:rsid w:val="009019C0"/>
    <w:rsid w:val="00902BB7"/>
    <w:rsid w:val="00904A2C"/>
    <w:rsid w:val="009117FC"/>
    <w:rsid w:val="009132AE"/>
    <w:rsid w:val="00921759"/>
    <w:rsid w:val="009352FF"/>
    <w:rsid w:val="0094185E"/>
    <w:rsid w:val="0094304E"/>
    <w:rsid w:val="00950D24"/>
    <w:rsid w:val="009544CB"/>
    <w:rsid w:val="009545C2"/>
    <w:rsid w:val="009627FB"/>
    <w:rsid w:val="00963741"/>
    <w:rsid w:val="00977173"/>
    <w:rsid w:val="0098547F"/>
    <w:rsid w:val="00986139"/>
    <w:rsid w:val="00986995"/>
    <w:rsid w:val="00990E7A"/>
    <w:rsid w:val="00995FA4"/>
    <w:rsid w:val="00997BD5"/>
    <w:rsid w:val="009A0EC8"/>
    <w:rsid w:val="009A634E"/>
    <w:rsid w:val="009C18E0"/>
    <w:rsid w:val="009C2EBD"/>
    <w:rsid w:val="009D0900"/>
    <w:rsid w:val="009E26BE"/>
    <w:rsid w:val="009E71EF"/>
    <w:rsid w:val="009E7465"/>
    <w:rsid w:val="009E7F54"/>
    <w:rsid w:val="009F0077"/>
    <w:rsid w:val="00A035C1"/>
    <w:rsid w:val="00A10F91"/>
    <w:rsid w:val="00A119B4"/>
    <w:rsid w:val="00A13E41"/>
    <w:rsid w:val="00A14883"/>
    <w:rsid w:val="00A23BA1"/>
    <w:rsid w:val="00A25DA8"/>
    <w:rsid w:val="00A25F12"/>
    <w:rsid w:val="00A41B0F"/>
    <w:rsid w:val="00A41B90"/>
    <w:rsid w:val="00A70495"/>
    <w:rsid w:val="00A80998"/>
    <w:rsid w:val="00A80E8F"/>
    <w:rsid w:val="00A828DA"/>
    <w:rsid w:val="00A83869"/>
    <w:rsid w:val="00A85942"/>
    <w:rsid w:val="00A871C3"/>
    <w:rsid w:val="00A90264"/>
    <w:rsid w:val="00A918E6"/>
    <w:rsid w:val="00AA2806"/>
    <w:rsid w:val="00AB1850"/>
    <w:rsid w:val="00AB410B"/>
    <w:rsid w:val="00AC4439"/>
    <w:rsid w:val="00AD10FD"/>
    <w:rsid w:val="00AD30B1"/>
    <w:rsid w:val="00AE5C5D"/>
    <w:rsid w:val="00B00FF3"/>
    <w:rsid w:val="00B01CB5"/>
    <w:rsid w:val="00B04544"/>
    <w:rsid w:val="00B16446"/>
    <w:rsid w:val="00B31E49"/>
    <w:rsid w:val="00B4371A"/>
    <w:rsid w:val="00B46E47"/>
    <w:rsid w:val="00B509B9"/>
    <w:rsid w:val="00B54B59"/>
    <w:rsid w:val="00B604F9"/>
    <w:rsid w:val="00B75E0A"/>
    <w:rsid w:val="00B75E54"/>
    <w:rsid w:val="00B815A4"/>
    <w:rsid w:val="00B85648"/>
    <w:rsid w:val="00B86319"/>
    <w:rsid w:val="00B87560"/>
    <w:rsid w:val="00B916C0"/>
    <w:rsid w:val="00B91766"/>
    <w:rsid w:val="00B938E6"/>
    <w:rsid w:val="00BA30DB"/>
    <w:rsid w:val="00BA60D8"/>
    <w:rsid w:val="00BB3358"/>
    <w:rsid w:val="00BB61EC"/>
    <w:rsid w:val="00BC1853"/>
    <w:rsid w:val="00BC22A8"/>
    <w:rsid w:val="00BC42BE"/>
    <w:rsid w:val="00BC5307"/>
    <w:rsid w:val="00BD594D"/>
    <w:rsid w:val="00BE19F0"/>
    <w:rsid w:val="00BE2F02"/>
    <w:rsid w:val="00BE595F"/>
    <w:rsid w:val="00BF18C3"/>
    <w:rsid w:val="00C01340"/>
    <w:rsid w:val="00C04A3B"/>
    <w:rsid w:val="00C11D51"/>
    <w:rsid w:val="00C17F82"/>
    <w:rsid w:val="00C3183E"/>
    <w:rsid w:val="00C36C1C"/>
    <w:rsid w:val="00C546F6"/>
    <w:rsid w:val="00C54BE9"/>
    <w:rsid w:val="00C57590"/>
    <w:rsid w:val="00C65963"/>
    <w:rsid w:val="00C83501"/>
    <w:rsid w:val="00C93F23"/>
    <w:rsid w:val="00C94F2B"/>
    <w:rsid w:val="00CA3708"/>
    <w:rsid w:val="00CA4264"/>
    <w:rsid w:val="00CA77EB"/>
    <w:rsid w:val="00CB2B35"/>
    <w:rsid w:val="00CB48FE"/>
    <w:rsid w:val="00CB4C8E"/>
    <w:rsid w:val="00CB613F"/>
    <w:rsid w:val="00CC1DAE"/>
    <w:rsid w:val="00CC1E9C"/>
    <w:rsid w:val="00CC20C6"/>
    <w:rsid w:val="00CD7670"/>
    <w:rsid w:val="00CE1E53"/>
    <w:rsid w:val="00CE7B35"/>
    <w:rsid w:val="00D03A16"/>
    <w:rsid w:val="00D058E3"/>
    <w:rsid w:val="00D05FB9"/>
    <w:rsid w:val="00D16B24"/>
    <w:rsid w:val="00D21724"/>
    <w:rsid w:val="00D3666B"/>
    <w:rsid w:val="00D41049"/>
    <w:rsid w:val="00D43C1C"/>
    <w:rsid w:val="00D72627"/>
    <w:rsid w:val="00D75530"/>
    <w:rsid w:val="00D75F05"/>
    <w:rsid w:val="00D768C6"/>
    <w:rsid w:val="00D77613"/>
    <w:rsid w:val="00D846A3"/>
    <w:rsid w:val="00D84DC7"/>
    <w:rsid w:val="00D8661E"/>
    <w:rsid w:val="00D90999"/>
    <w:rsid w:val="00D96C78"/>
    <w:rsid w:val="00D97569"/>
    <w:rsid w:val="00DA3CA0"/>
    <w:rsid w:val="00DC2FD8"/>
    <w:rsid w:val="00DC705E"/>
    <w:rsid w:val="00DD2F9F"/>
    <w:rsid w:val="00DF0C98"/>
    <w:rsid w:val="00DF1BDF"/>
    <w:rsid w:val="00DF700F"/>
    <w:rsid w:val="00E03C9D"/>
    <w:rsid w:val="00E059CC"/>
    <w:rsid w:val="00E120A0"/>
    <w:rsid w:val="00E1286D"/>
    <w:rsid w:val="00E13464"/>
    <w:rsid w:val="00E24225"/>
    <w:rsid w:val="00E24718"/>
    <w:rsid w:val="00E26B6F"/>
    <w:rsid w:val="00E352AA"/>
    <w:rsid w:val="00E4403B"/>
    <w:rsid w:val="00E451DD"/>
    <w:rsid w:val="00E513B8"/>
    <w:rsid w:val="00E51EEE"/>
    <w:rsid w:val="00E529C6"/>
    <w:rsid w:val="00E54525"/>
    <w:rsid w:val="00E566DB"/>
    <w:rsid w:val="00E5735E"/>
    <w:rsid w:val="00E612A5"/>
    <w:rsid w:val="00E6480D"/>
    <w:rsid w:val="00E651A7"/>
    <w:rsid w:val="00E73C8A"/>
    <w:rsid w:val="00E74022"/>
    <w:rsid w:val="00E759D8"/>
    <w:rsid w:val="00E75A4C"/>
    <w:rsid w:val="00E771FA"/>
    <w:rsid w:val="00E802D2"/>
    <w:rsid w:val="00E9291B"/>
    <w:rsid w:val="00E94EF1"/>
    <w:rsid w:val="00EA05CC"/>
    <w:rsid w:val="00EA62DF"/>
    <w:rsid w:val="00ED3CF4"/>
    <w:rsid w:val="00ED40D0"/>
    <w:rsid w:val="00ED414B"/>
    <w:rsid w:val="00EE545F"/>
    <w:rsid w:val="00EF7B69"/>
    <w:rsid w:val="00F03FFA"/>
    <w:rsid w:val="00F0528D"/>
    <w:rsid w:val="00F06B12"/>
    <w:rsid w:val="00F070E5"/>
    <w:rsid w:val="00F1041E"/>
    <w:rsid w:val="00F12AE1"/>
    <w:rsid w:val="00F22C71"/>
    <w:rsid w:val="00F238DA"/>
    <w:rsid w:val="00F26742"/>
    <w:rsid w:val="00F36E52"/>
    <w:rsid w:val="00F41147"/>
    <w:rsid w:val="00F57806"/>
    <w:rsid w:val="00F61E78"/>
    <w:rsid w:val="00F658FF"/>
    <w:rsid w:val="00F77498"/>
    <w:rsid w:val="00F77D81"/>
    <w:rsid w:val="00F77E12"/>
    <w:rsid w:val="00F81088"/>
    <w:rsid w:val="00F81A1C"/>
    <w:rsid w:val="00F8723D"/>
    <w:rsid w:val="00F944CC"/>
    <w:rsid w:val="00FA27FC"/>
    <w:rsid w:val="00FB36D2"/>
    <w:rsid w:val="00FB414D"/>
    <w:rsid w:val="00FC6288"/>
    <w:rsid w:val="00FC7C9A"/>
    <w:rsid w:val="00FE07DA"/>
    <w:rsid w:val="00FE3A70"/>
    <w:rsid w:val="00FE4493"/>
    <w:rsid w:val="00FF2CF7"/>
    <w:rsid w:val="00FF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49A77"/>
  <w15:docId w15:val="{768F7024-E6F8-4E44-B4BE-B0AA55E4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BF9"/>
  </w:style>
  <w:style w:type="paragraph" w:styleId="1">
    <w:name w:val="heading 1"/>
    <w:basedOn w:val="a"/>
    <w:next w:val="a"/>
    <w:qFormat/>
    <w:rsid w:val="001B0BF9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1B0BF9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1B0BF9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1B0BF9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1B0BF9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1B0BF9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1B0BF9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1B0BF9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1B0BF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B0BF9"/>
    <w:rPr>
      <w:sz w:val="26"/>
    </w:rPr>
  </w:style>
  <w:style w:type="paragraph" w:styleId="a4">
    <w:name w:val="Body Text Indent"/>
    <w:basedOn w:val="a"/>
    <w:link w:val="a5"/>
    <w:rsid w:val="001B0BF9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214FD"/>
  </w:style>
  <w:style w:type="table" w:styleId="ab">
    <w:name w:val="Table Grid"/>
    <w:basedOn w:val="a1"/>
    <w:uiPriority w:val="59"/>
    <w:rsid w:val="00A838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rmal (Web)"/>
    <w:basedOn w:val="a"/>
    <w:uiPriority w:val="99"/>
    <w:semiHidden/>
    <w:unhideWhenUsed/>
    <w:rsid w:val="00F238D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F238DA"/>
    <w:pPr>
      <w:spacing w:before="100" w:beforeAutospacing="1" w:after="100" w:afterAutospacing="1"/>
    </w:pPr>
    <w:rPr>
      <w:sz w:val="24"/>
      <w:szCs w:val="24"/>
    </w:rPr>
  </w:style>
  <w:style w:type="paragraph" w:styleId="ad">
    <w:name w:val="List Paragraph"/>
    <w:basedOn w:val="a"/>
    <w:uiPriority w:val="34"/>
    <w:qFormat/>
    <w:rsid w:val="009E7465"/>
    <w:pPr>
      <w:ind w:left="720"/>
      <w:contextualSpacing/>
    </w:pPr>
  </w:style>
  <w:style w:type="paragraph" w:customStyle="1" w:styleId="ae">
    <w:name w:val="Таблицы (моноширинный)"/>
    <w:basedOn w:val="a"/>
    <w:next w:val="a"/>
    <w:rsid w:val="009E746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8A661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ConsPlusTitle">
    <w:name w:val="ConsPlusTitle"/>
    <w:rsid w:val="00D84DC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Indent 2"/>
    <w:basedOn w:val="a"/>
    <w:link w:val="21"/>
    <w:uiPriority w:val="99"/>
    <w:unhideWhenUsed/>
    <w:rsid w:val="00FE3A70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FE3A70"/>
  </w:style>
  <w:style w:type="paragraph" w:styleId="af">
    <w:name w:val="Title"/>
    <w:basedOn w:val="a"/>
    <w:link w:val="af0"/>
    <w:qFormat/>
    <w:rsid w:val="0055306F"/>
    <w:pPr>
      <w:jc w:val="center"/>
    </w:pPr>
    <w:rPr>
      <w:b/>
      <w:sz w:val="28"/>
    </w:rPr>
  </w:style>
  <w:style w:type="character" w:customStyle="1" w:styleId="af0">
    <w:name w:val="Заголовок Знак"/>
    <w:basedOn w:val="a0"/>
    <w:link w:val="af"/>
    <w:rsid w:val="0055306F"/>
    <w:rPr>
      <w:b/>
      <w:sz w:val="28"/>
    </w:rPr>
  </w:style>
  <w:style w:type="paragraph" w:customStyle="1" w:styleId="ConsNormal">
    <w:name w:val="ConsNormal"/>
    <w:rsid w:val="0055306F"/>
    <w:pPr>
      <w:widowControl w:val="0"/>
      <w:snapToGrid w:val="0"/>
      <w:ind w:firstLine="720"/>
    </w:pPr>
    <w:rPr>
      <w:rFonts w:ascii="Arial" w:hAnsi="Arial"/>
    </w:rPr>
  </w:style>
  <w:style w:type="character" w:customStyle="1" w:styleId="a5">
    <w:name w:val="Основной текст с отступом Знак"/>
    <w:basedOn w:val="a0"/>
    <w:link w:val="a4"/>
    <w:rsid w:val="0055306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00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5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3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3;&#1072;&#1095;&#1072;&#1083;&#1100;&#1085;&#1080;&#1082;%20&#1054;&#1052;&#1057;&#1059;\&#1056;&#1072;&#1073;&#1086;&#1095;&#1080;&#1081;%20&#1089;&#1090;&#1086;&#1083;\&#1064;&#1072;&#1073;&#1083;&#1086;&#1085;&#1099;%202015\&#1056;&#1072;&#1089;&#1087;&#1086;&#1088;&#1103;&#1078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Распоряжение_администрация</Template>
  <TotalTime>59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Начальник ОМСУ</dc:creator>
  <cp:lastModifiedBy>Жанна Гайдышева</cp:lastModifiedBy>
  <cp:revision>10</cp:revision>
  <cp:lastPrinted>2025-06-05T02:48:00Z</cp:lastPrinted>
  <dcterms:created xsi:type="dcterms:W3CDTF">2024-05-31T08:14:00Z</dcterms:created>
  <dcterms:modified xsi:type="dcterms:W3CDTF">2026-06-02T07:09:00Z</dcterms:modified>
</cp:coreProperties>
</file>