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32EA0" w14:textId="77777777" w:rsidR="006868C8" w:rsidRPr="007261AA" w:rsidRDefault="00657341" w:rsidP="00902BB7">
      <w:pPr>
        <w:pStyle w:val="1"/>
        <w:spacing w:after="1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6868C8"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14:paraId="2E407CA1" w14:textId="77777777"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14:paraId="7AF9F16B" w14:textId="77777777"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14:paraId="28BE2169" w14:textId="77777777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1AF9A45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700952B9" w14:textId="77777777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14:paraId="2114728B" w14:textId="553EB0AA" w:rsidR="006868C8" w:rsidRPr="00D8661E" w:rsidRDefault="00C319E0" w:rsidP="00C659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14:paraId="287AF738" w14:textId="77777777"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106AE614" w14:textId="32843512" w:rsidR="006868C8" w:rsidRPr="00EE5DB7" w:rsidRDefault="00C319E0" w:rsidP="00C65963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927</w:t>
            </w:r>
          </w:p>
        </w:tc>
      </w:tr>
      <w:tr w:rsidR="006868C8" w:rsidRPr="00063958" w14:paraId="07A9EDF7" w14:textId="77777777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B76BA9" w14:textId="31CE08E4"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Новоалтайск</w:t>
            </w:r>
          </w:p>
        </w:tc>
      </w:tr>
      <w:tr w:rsidR="006868C8" w:rsidRPr="00063958" w14:paraId="2B055828" w14:textId="77777777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D1ADFB8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03CBBBB5" w14:textId="77777777" w:rsidTr="00902BB7">
        <w:trPr>
          <w:cantSplit/>
        </w:trPr>
        <w:tc>
          <w:tcPr>
            <w:tcW w:w="4326" w:type="dxa"/>
            <w:gridSpan w:val="2"/>
          </w:tcPr>
          <w:p w14:paraId="0713C6DC" w14:textId="77777777" w:rsidR="006868C8" w:rsidRPr="007261AA" w:rsidRDefault="009B201A" w:rsidP="00C65963">
            <w:pPr>
              <w:rPr>
                <w:sz w:val="24"/>
                <w:szCs w:val="24"/>
              </w:rPr>
            </w:pPr>
            <w:r w:rsidRPr="007A1A74">
              <w:rPr>
                <w:sz w:val="24"/>
                <w:szCs w:val="24"/>
              </w:rPr>
              <w:t>О награждении Почетной грамотой администрации Первомайского района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C08E9C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2BC25A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E1F15" w14:paraId="5C1F3DE8" w14:textId="77777777" w:rsidTr="005E0124">
        <w:trPr>
          <w:cantSplit/>
          <w:trHeight w:hRule="exact" w:val="713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39ECCD65" w14:textId="77777777" w:rsidR="006868C8" w:rsidRPr="000E1F15" w:rsidRDefault="006868C8" w:rsidP="00C65963">
            <w:pPr>
              <w:rPr>
                <w:sz w:val="28"/>
                <w:szCs w:val="28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4C906FD6" w14:textId="77777777" w:rsidR="006868C8" w:rsidRPr="000E1F15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14:paraId="3596CCF7" w14:textId="7C148364" w:rsidR="009B201A" w:rsidRPr="007F7929" w:rsidRDefault="009B201A" w:rsidP="00F66863">
      <w:pPr>
        <w:ind w:firstLine="720"/>
        <w:jc w:val="both"/>
        <w:rPr>
          <w:iCs/>
          <w:sz w:val="27"/>
          <w:szCs w:val="27"/>
        </w:rPr>
      </w:pPr>
      <w:r w:rsidRPr="007F7929">
        <w:rPr>
          <w:iCs/>
          <w:sz w:val="27"/>
          <w:szCs w:val="27"/>
        </w:rPr>
        <w:t xml:space="preserve">В соответствии с Положением о Почетной грамоте администрации Первомайского района, утвержденным постановлением администрации Первомайского района </w:t>
      </w:r>
      <w:r w:rsidR="00A931ED" w:rsidRPr="007F7929">
        <w:rPr>
          <w:iCs/>
          <w:sz w:val="27"/>
          <w:szCs w:val="27"/>
        </w:rPr>
        <w:t>от 13 сентября 2023 года № 1305</w:t>
      </w:r>
      <w:r w:rsidRPr="007F7929">
        <w:rPr>
          <w:iCs/>
          <w:sz w:val="27"/>
          <w:szCs w:val="27"/>
        </w:rPr>
        <w:t>, п о с т а н о в л я ю:</w:t>
      </w:r>
    </w:p>
    <w:p w14:paraId="2A37BC7C" w14:textId="77777777" w:rsidR="008E47A0" w:rsidRPr="007F7929" w:rsidRDefault="008E47A0" w:rsidP="00F66863">
      <w:pPr>
        <w:pStyle w:val="10"/>
        <w:ind w:left="0" w:right="57" w:firstLine="720"/>
        <w:jc w:val="both"/>
        <w:rPr>
          <w:iCs/>
          <w:sz w:val="27"/>
          <w:szCs w:val="27"/>
        </w:rPr>
      </w:pPr>
    </w:p>
    <w:p w14:paraId="6AAAEC62" w14:textId="2298000B" w:rsidR="004C495C" w:rsidRDefault="00343E32" w:rsidP="004C495C">
      <w:pPr>
        <w:pStyle w:val="10"/>
        <w:ind w:left="0" w:right="57" w:firstLine="720"/>
        <w:jc w:val="both"/>
        <w:rPr>
          <w:iCs/>
          <w:sz w:val="27"/>
          <w:szCs w:val="27"/>
        </w:rPr>
      </w:pPr>
      <w:r w:rsidRPr="007F7929">
        <w:rPr>
          <w:iCs/>
          <w:sz w:val="27"/>
          <w:szCs w:val="27"/>
        </w:rPr>
        <w:t>1.</w:t>
      </w:r>
      <w:r w:rsidR="005848C6" w:rsidRPr="007F7929">
        <w:rPr>
          <w:iCs/>
          <w:sz w:val="27"/>
          <w:szCs w:val="27"/>
        </w:rPr>
        <w:t xml:space="preserve"> </w:t>
      </w:r>
      <w:r w:rsidR="009B201A" w:rsidRPr="007F7929">
        <w:rPr>
          <w:iCs/>
          <w:sz w:val="27"/>
          <w:szCs w:val="27"/>
        </w:rPr>
        <w:t>Наградить Почетной грамотой администрации Первомайского района:</w:t>
      </w:r>
    </w:p>
    <w:p w14:paraId="3C467BCA" w14:textId="77777777" w:rsidR="003155DC" w:rsidRPr="007F7929" w:rsidRDefault="003155DC" w:rsidP="004C495C">
      <w:pPr>
        <w:pStyle w:val="10"/>
        <w:ind w:left="0" w:right="57" w:firstLine="720"/>
        <w:jc w:val="both"/>
        <w:rPr>
          <w:iCs/>
          <w:sz w:val="27"/>
          <w:szCs w:val="27"/>
        </w:rPr>
      </w:pPr>
    </w:p>
    <w:p w14:paraId="29BB3683" w14:textId="0F348CC5" w:rsidR="00773AD9" w:rsidRPr="007F7929" w:rsidRDefault="001E328B" w:rsidP="007D20EA">
      <w:pPr>
        <w:pStyle w:val="10"/>
        <w:spacing w:line="276" w:lineRule="auto"/>
        <w:ind w:left="0" w:right="57" w:firstLine="567"/>
        <w:jc w:val="both"/>
        <w:rPr>
          <w:iCs/>
          <w:sz w:val="27"/>
          <w:szCs w:val="27"/>
        </w:rPr>
      </w:pPr>
      <w:r w:rsidRPr="007F7929">
        <w:rPr>
          <w:iCs/>
          <w:sz w:val="27"/>
          <w:szCs w:val="27"/>
        </w:rPr>
        <w:t xml:space="preserve">Голобурдину </w:t>
      </w:r>
      <w:r w:rsidR="0048796C" w:rsidRPr="007F7929">
        <w:rPr>
          <w:iCs/>
          <w:sz w:val="27"/>
          <w:szCs w:val="27"/>
        </w:rPr>
        <w:t>Викторию Викторовну, главного экономиста по бюджету комитета</w:t>
      </w:r>
      <w:r w:rsidR="002F0C0D" w:rsidRPr="007F7929">
        <w:rPr>
          <w:iCs/>
          <w:sz w:val="27"/>
          <w:szCs w:val="27"/>
        </w:rPr>
        <w:t xml:space="preserve"> администрации по финансам, налоговой и кредитной политике Первомайского района</w:t>
      </w:r>
      <w:r w:rsidR="00FC35B3" w:rsidRPr="007F7929">
        <w:rPr>
          <w:iCs/>
          <w:sz w:val="27"/>
          <w:szCs w:val="27"/>
        </w:rPr>
        <w:t xml:space="preserve"> – за значительный вклад в организацию обеспечения составления и исполнения районного и консолидированного бюджета района</w:t>
      </w:r>
      <w:r w:rsidR="005139A7" w:rsidRPr="007F7929">
        <w:rPr>
          <w:iCs/>
          <w:sz w:val="27"/>
          <w:szCs w:val="27"/>
        </w:rPr>
        <w:t>, за продолжительную безупречную работу в комитете администрации по финансам, налоговой и кредитной политике Первомайского района</w:t>
      </w:r>
      <w:r w:rsidR="00085726" w:rsidRPr="007F7929">
        <w:rPr>
          <w:iCs/>
          <w:sz w:val="27"/>
          <w:szCs w:val="27"/>
        </w:rPr>
        <w:t>;</w:t>
      </w:r>
    </w:p>
    <w:p w14:paraId="239AC112" w14:textId="6E091903" w:rsidR="001E328B" w:rsidRPr="007F7929" w:rsidRDefault="005139A7" w:rsidP="007D20EA">
      <w:pPr>
        <w:pStyle w:val="10"/>
        <w:spacing w:line="276" w:lineRule="auto"/>
        <w:ind w:left="0" w:right="57" w:firstLine="567"/>
        <w:jc w:val="both"/>
        <w:rPr>
          <w:iCs/>
          <w:sz w:val="27"/>
          <w:szCs w:val="27"/>
        </w:rPr>
      </w:pPr>
      <w:r w:rsidRPr="007F7929">
        <w:rPr>
          <w:iCs/>
          <w:sz w:val="27"/>
          <w:szCs w:val="27"/>
        </w:rPr>
        <w:t>Теплякову Лену Николаевну</w:t>
      </w:r>
      <w:r w:rsidR="00474546" w:rsidRPr="007F7929">
        <w:rPr>
          <w:iCs/>
          <w:sz w:val="27"/>
          <w:szCs w:val="27"/>
        </w:rPr>
        <w:t xml:space="preserve">, депутата Совета </w:t>
      </w:r>
      <w:r w:rsidR="00085726" w:rsidRPr="007F7929">
        <w:rPr>
          <w:iCs/>
          <w:sz w:val="27"/>
          <w:szCs w:val="27"/>
        </w:rPr>
        <w:t>депутатов Боровихинского сельсовета Первомайского района Алтайского края – за добросовестный труд, образцовое выполнение служебных обязанностей и в связи с празднованием юбилейной даты со дня рождения;</w:t>
      </w:r>
    </w:p>
    <w:p w14:paraId="6E1171D0" w14:textId="5305EFB0" w:rsidR="00085726" w:rsidRPr="007F7929" w:rsidRDefault="00B77F20" w:rsidP="007D20EA">
      <w:pPr>
        <w:pStyle w:val="10"/>
        <w:spacing w:line="276" w:lineRule="auto"/>
        <w:ind w:left="0" w:right="57" w:firstLine="567"/>
        <w:jc w:val="both"/>
        <w:rPr>
          <w:iCs/>
          <w:sz w:val="27"/>
          <w:szCs w:val="27"/>
        </w:rPr>
      </w:pPr>
      <w:r w:rsidRPr="007F7929">
        <w:rPr>
          <w:iCs/>
          <w:sz w:val="27"/>
          <w:szCs w:val="27"/>
        </w:rPr>
        <w:t>Фартышеву Дарью Игоревну, заместителя начальника отдела учета и консолидированной отчетности</w:t>
      </w:r>
      <w:r w:rsidR="00830D8A">
        <w:rPr>
          <w:iCs/>
          <w:sz w:val="27"/>
          <w:szCs w:val="27"/>
        </w:rPr>
        <w:t xml:space="preserve"> -</w:t>
      </w:r>
      <w:r w:rsidRPr="007F7929">
        <w:rPr>
          <w:iCs/>
          <w:sz w:val="27"/>
          <w:szCs w:val="27"/>
        </w:rPr>
        <w:t xml:space="preserve"> заместителя главного бухгалтера</w:t>
      </w:r>
      <w:r w:rsidR="007F7929" w:rsidRPr="007F7929">
        <w:rPr>
          <w:iCs/>
          <w:sz w:val="27"/>
          <w:szCs w:val="27"/>
        </w:rPr>
        <w:t xml:space="preserve"> комитета администрации по финансам, налоговой и кредитной политике Первомайского района - за значительный вклад в организацию обеспечения составления и исполнения районного и консолидированного бюджета района, за продолжительную безупречную работу в комитете администрации по финансам, налоговой и кредитной политике Первомайского района</w:t>
      </w:r>
    </w:p>
    <w:p w14:paraId="6FADA0C2" w14:textId="77777777" w:rsidR="001E328B" w:rsidRPr="007F7929" w:rsidRDefault="001E328B" w:rsidP="007D20EA">
      <w:pPr>
        <w:pStyle w:val="10"/>
        <w:spacing w:line="276" w:lineRule="auto"/>
        <w:ind w:left="0" w:right="57" w:firstLine="567"/>
        <w:jc w:val="both"/>
        <w:rPr>
          <w:iCs/>
          <w:sz w:val="27"/>
          <w:szCs w:val="27"/>
        </w:rPr>
      </w:pPr>
    </w:p>
    <w:p w14:paraId="0255F091" w14:textId="791AAE94" w:rsidR="00FC4E32" w:rsidRPr="007F7929" w:rsidRDefault="00FC4E32" w:rsidP="007D20EA">
      <w:pPr>
        <w:pStyle w:val="10"/>
        <w:spacing w:line="276" w:lineRule="auto"/>
        <w:ind w:left="0" w:right="57" w:firstLine="720"/>
        <w:jc w:val="both"/>
        <w:rPr>
          <w:iCs/>
          <w:sz w:val="27"/>
          <w:szCs w:val="27"/>
        </w:rPr>
      </w:pPr>
      <w:r w:rsidRPr="007F7929">
        <w:rPr>
          <w:iCs/>
          <w:sz w:val="27"/>
          <w:szCs w:val="27"/>
        </w:rPr>
        <w:t xml:space="preserve">2. </w:t>
      </w:r>
      <w:r w:rsidRPr="007F7929">
        <w:rPr>
          <w:sz w:val="27"/>
          <w:szCs w:val="27"/>
        </w:rPr>
        <w:t xml:space="preserve">Настоящее постановление </w:t>
      </w:r>
      <w:r w:rsidRPr="007F7929">
        <w:rPr>
          <w:iCs/>
          <w:sz w:val="27"/>
          <w:szCs w:val="27"/>
        </w:rPr>
        <w:t xml:space="preserve">разместить на официальном интернет - сайте администрации Первомайского района </w:t>
      </w:r>
      <w:hyperlink r:id="rId8" w:history="1">
        <w:r w:rsidRPr="007F7929">
          <w:rPr>
            <w:rStyle w:val="a5"/>
            <w:iCs/>
            <w:sz w:val="27"/>
            <w:szCs w:val="27"/>
            <w:lang w:val="en-US"/>
          </w:rPr>
          <w:t>www</w:t>
        </w:r>
        <w:r w:rsidRPr="007F7929">
          <w:rPr>
            <w:rStyle w:val="a5"/>
            <w:iCs/>
            <w:sz w:val="27"/>
            <w:szCs w:val="27"/>
          </w:rPr>
          <w:t>.</w:t>
        </w:r>
        <w:r w:rsidRPr="007F7929">
          <w:rPr>
            <w:rStyle w:val="a5"/>
            <w:iCs/>
            <w:sz w:val="27"/>
            <w:szCs w:val="27"/>
            <w:lang w:val="en-US"/>
          </w:rPr>
          <w:t>perv</w:t>
        </w:r>
        <w:r w:rsidRPr="007F7929">
          <w:rPr>
            <w:rStyle w:val="a5"/>
            <w:iCs/>
            <w:sz w:val="27"/>
            <w:szCs w:val="27"/>
          </w:rPr>
          <w:t>-</w:t>
        </w:r>
        <w:r w:rsidRPr="007F7929">
          <w:rPr>
            <w:rStyle w:val="a5"/>
            <w:iCs/>
            <w:sz w:val="27"/>
            <w:szCs w:val="27"/>
            <w:lang w:val="en-US"/>
          </w:rPr>
          <w:t>alt</w:t>
        </w:r>
        <w:r w:rsidRPr="007F7929">
          <w:rPr>
            <w:rStyle w:val="a5"/>
            <w:iCs/>
            <w:sz w:val="27"/>
            <w:szCs w:val="27"/>
          </w:rPr>
          <w:t>.</w:t>
        </w:r>
        <w:r w:rsidRPr="007F7929">
          <w:rPr>
            <w:rStyle w:val="a5"/>
            <w:iCs/>
            <w:sz w:val="27"/>
            <w:szCs w:val="27"/>
            <w:lang w:val="en-US"/>
          </w:rPr>
          <w:t>ru</w:t>
        </w:r>
      </w:hyperlink>
      <w:r w:rsidRPr="007F7929">
        <w:rPr>
          <w:iCs/>
          <w:sz w:val="27"/>
          <w:szCs w:val="27"/>
        </w:rPr>
        <w:t>.</w:t>
      </w:r>
    </w:p>
    <w:p w14:paraId="57F972FA" w14:textId="26B01BE6" w:rsidR="007F7929" w:rsidRPr="007D20EA" w:rsidRDefault="007F7929" w:rsidP="007D20EA">
      <w:pPr>
        <w:spacing w:line="276" w:lineRule="auto"/>
        <w:ind w:left="5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8112024" w14:textId="0D76F314" w:rsidR="003271BA" w:rsidRPr="007D20EA" w:rsidRDefault="00F60448" w:rsidP="007D20EA">
      <w:pPr>
        <w:spacing w:line="276" w:lineRule="auto"/>
        <w:ind w:left="57"/>
        <w:rPr>
          <w:iCs/>
          <w:sz w:val="28"/>
          <w:szCs w:val="28"/>
        </w:rPr>
      </w:pPr>
      <w:r w:rsidRPr="007D20EA">
        <w:rPr>
          <w:iCs/>
          <w:sz w:val="28"/>
          <w:szCs w:val="28"/>
        </w:rPr>
        <w:t>Глава района</w:t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  <w:t xml:space="preserve">        М.Н. Сабына</w:t>
      </w:r>
    </w:p>
    <w:p w14:paraId="62B9B3E9" w14:textId="3FB43EFA" w:rsidR="00771F58" w:rsidRPr="007D20EA" w:rsidRDefault="003B7934" w:rsidP="007D20EA">
      <w:pPr>
        <w:spacing w:line="276" w:lineRule="auto"/>
        <w:ind w:left="57"/>
        <w:rPr>
          <w:sz w:val="28"/>
          <w:szCs w:val="28"/>
        </w:rPr>
      </w:pPr>
      <w:r w:rsidRPr="007D20E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696D1B91" wp14:editId="06254ED5">
                <wp:simplePos x="0" y="0"/>
                <wp:positionH relativeFrom="page">
                  <wp:posOffset>862330</wp:posOffset>
                </wp:positionH>
                <wp:positionV relativeFrom="page">
                  <wp:posOffset>9928860</wp:posOffset>
                </wp:positionV>
                <wp:extent cx="2747645" cy="451485"/>
                <wp:effectExtent l="0" t="0" r="14605" b="2476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645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9305D" w14:textId="51279B77" w:rsidR="00FC4E32" w:rsidRDefault="00584C4C" w:rsidP="00FC4E32">
                            <w:pPr>
                              <w:tabs>
                                <w:tab w:val="left" w:pos="284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Минеева О.В.</w:t>
                            </w:r>
                          </w:p>
                          <w:p w14:paraId="0221192F" w14:textId="367A7D62" w:rsidR="00FC4E32" w:rsidRPr="009B201A" w:rsidRDefault="00FC4E32" w:rsidP="00FC4E32">
                            <w:pPr>
                              <w:tabs>
                                <w:tab w:val="left" w:pos="284"/>
                              </w:tabs>
                              <w:rPr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04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6D1B91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67.9pt;margin-top:781.8pt;width:216.35pt;height:35.5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" strokecolor="white">
                <v:textbox>
                  <w:txbxContent>
                    <w:p w14:paraId="17D9305D" w14:textId="51279B77" w:rsidR="00FC4E32" w:rsidRDefault="00584C4C" w:rsidP="00FC4E32">
                      <w:pPr>
                        <w:tabs>
                          <w:tab w:val="left" w:pos="284"/>
                        </w:tabs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Минеева О.В.</w:t>
                      </w:r>
                    </w:p>
                    <w:p w14:paraId="0221192F" w14:textId="367A7D62" w:rsidR="00FC4E32" w:rsidRPr="009B201A" w:rsidRDefault="00FC4E32" w:rsidP="00FC4E32">
                      <w:pPr>
                        <w:tabs>
                          <w:tab w:val="left" w:pos="284"/>
                        </w:tabs>
                        <w:rPr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04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07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771F58" w:rsidRPr="007D20EA" w:rsidSect="0001367A">
      <w:headerReference w:type="default" r:id="rId9"/>
      <w:headerReference w:type="first" r:id="rId10"/>
      <w:type w:val="continuous"/>
      <w:pgSz w:w="11906" w:h="16838"/>
      <w:pgMar w:top="1134" w:right="991" w:bottom="1134" w:left="1560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1D8F0" w14:textId="77777777" w:rsidR="0010721F" w:rsidRDefault="0010721F">
      <w:r>
        <w:separator/>
      </w:r>
    </w:p>
  </w:endnote>
  <w:endnote w:type="continuationSeparator" w:id="0">
    <w:p w14:paraId="43349912" w14:textId="77777777" w:rsidR="0010721F" w:rsidRDefault="00107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9EC47" w14:textId="77777777" w:rsidR="0010721F" w:rsidRDefault="0010721F">
      <w:r>
        <w:separator/>
      </w:r>
    </w:p>
  </w:footnote>
  <w:footnote w:type="continuationSeparator" w:id="0">
    <w:p w14:paraId="3C15F719" w14:textId="77777777" w:rsidR="0010721F" w:rsidRDefault="00107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6F939" w14:textId="77777777" w:rsidR="00E612A5" w:rsidRDefault="00BD594D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14:paraId="43B3FA84" w14:textId="77777777" w:rsidR="006001BD" w:rsidRPr="00E612A5" w:rsidRDefault="003F73D3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475B88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978F" w14:textId="77777777" w:rsidR="003E029D" w:rsidRDefault="009B201A" w:rsidP="001E243D">
    <w:pPr>
      <w:pStyle w:val="a7"/>
      <w:ind w:right="-1"/>
      <w:jc w:val="center"/>
    </w:pPr>
    <w:r>
      <w:rPr>
        <w:noProof/>
      </w:rPr>
      <w:drawing>
        <wp:inline distT="0" distB="0" distL="0" distR="0" wp14:anchorId="7E2B01D0" wp14:editId="52F18DC9">
          <wp:extent cx="434975" cy="719455"/>
          <wp:effectExtent l="19050" t="0" r="3175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4762B"/>
    <w:multiLevelType w:val="hybridMultilevel"/>
    <w:tmpl w:val="106ED01A"/>
    <w:lvl w:ilvl="0" w:tplc="C44C41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6C732D"/>
    <w:multiLevelType w:val="hybridMultilevel"/>
    <w:tmpl w:val="358A3EBA"/>
    <w:lvl w:ilvl="0" w:tplc="53A2D9EE">
      <w:start w:val="1"/>
      <w:numFmt w:val="decimal"/>
      <w:lvlText w:val="%1."/>
      <w:lvlJc w:val="left"/>
      <w:pPr>
        <w:ind w:left="1157" w:hanging="4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E15"/>
    <w:rsid w:val="000036BD"/>
    <w:rsid w:val="000042FD"/>
    <w:rsid w:val="0001367A"/>
    <w:rsid w:val="00016B7D"/>
    <w:rsid w:val="00020CDC"/>
    <w:rsid w:val="000212EC"/>
    <w:rsid w:val="00023248"/>
    <w:rsid w:val="00023C67"/>
    <w:rsid w:val="000243E9"/>
    <w:rsid w:val="000278C7"/>
    <w:rsid w:val="00032D34"/>
    <w:rsid w:val="0003640C"/>
    <w:rsid w:val="00041E61"/>
    <w:rsid w:val="00046F02"/>
    <w:rsid w:val="0005092F"/>
    <w:rsid w:val="00053E5C"/>
    <w:rsid w:val="00056D35"/>
    <w:rsid w:val="00062AD8"/>
    <w:rsid w:val="0006506C"/>
    <w:rsid w:val="000658E0"/>
    <w:rsid w:val="00066263"/>
    <w:rsid w:val="000667D9"/>
    <w:rsid w:val="0006720F"/>
    <w:rsid w:val="00080CB7"/>
    <w:rsid w:val="00081F7C"/>
    <w:rsid w:val="00085726"/>
    <w:rsid w:val="000869F3"/>
    <w:rsid w:val="0009016C"/>
    <w:rsid w:val="000945FD"/>
    <w:rsid w:val="000A1C47"/>
    <w:rsid w:val="000A5586"/>
    <w:rsid w:val="000A60DD"/>
    <w:rsid w:val="000A7174"/>
    <w:rsid w:val="000A72CC"/>
    <w:rsid w:val="000B19E6"/>
    <w:rsid w:val="000B32AA"/>
    <w:rsid w:val="000B3794"/>
    <w:rsid w:val="000B3CE8"/>
    <w:rsid w:val="000B4476"/>
    <w:rsid w:val="000C1D15"/>
    <w:rsid w:val="000C2A2D"/>
    <w:rsid w:val="000C4572"/>
    <w:rsid w:val="000C4840"/>
    <w:rsid w:val="000C736A"/>
    <w:rsid w:val="000D4F55"/>
    <w:rsid w:val="000E1F15"/>
    <w:rsid w:val="000E271B"/>
    <w:rsid w:val="000F039E"/>
    <w:rsid w:val="000F4691"/>
    <w:rsid w:val="000F4EED"/>
    <w:rsid w:val="0010136B"/>
    <w:rsid w:val="00101629"/>
    <w:rsid w:val="0010721F"/>
    <w:rsid w:val="00111175"/>
    <w:rsid w:val="00112249"/>
    <w:rsid w:val="00113824"/>
    <w:rsid w:val="001156BD"/>
    <w:rsid w:val="001177C9"/>
    <w:rsid w:val="00117CD5"/>
    <w:rsid w:val="00120CC7"/>
    <w:rsid w:val="00120E4D"/>
    <w:rsid w:val="00134876"/>
    <w:rsid w:val="00135833"/>
    <w:rsid w:val="00142DCE"/>
    <w:rsid w:val="00144637"/>
    <w:rsid w:val="0015054D"/>
    <w:rsid w:val="00153109"/>
    <w:rsid w:val="001558C8"/>
    <w:rsid w:val="00157699"/>
    <w:rsid w:val="001614C0"/>
    <w:rsid w:val="001706A6"/>
    <w:rsid w:val="00172BE9"/>
    <w:rsid w:val="001842FF"/>
    <w:rsid w:val="001843DD"/>
    <w:rsid w:val="00186F3B"/>
    <w:rsid w:val="00195708"/>
    <w:rsid w:val="00195E78"/>
    <w:rsid w:val="001A2605"/>
    <w:rsid w:val="001A3CCF"/>
    <w:rsid w:val="001A45D3"/>
    <w:rsid w:val="001A765E"/>
    <w:rsid w:val="001B35B6"/>
    <w:rsid w:val="001B696A"/>
    <w:rsid w:val="001B7A5D"/>
    <w:rsid w:val="001B7FAA"/>
    <w:rsid w:val="001C0DCF"/>
    <w:rsid w:val="001C1178"/>
    <w:rsid w:val="001D2AEC"/>
    <w:rsid w:val="001E10F4"/>
    <w:rsid w:val="001E243D"/>
    <w:rsid w:val="001E328B"/>
    <w:rsid w:val="001E40C9"/>
    <w:rsid w:val="001E4487"/>
    <w:rsid w:val="001E7276"/>
    <w:rsid w:val="001F071C"/>
    <w:rsid w:val="001F1F34"/>
    <w:rsid w:val="001F305E"/>
    <w:rsid w:val="001F42A6"/>
    <w:rsid w:val="001F6426"/>
    <w:rsid w:val="002003D9"/>
    <w:rsid w:val="00201181"/>
    <w:rsid w:val="002054C4"/>
    <w:rsid w:val="002119D8"/>
    <w:rsid w:val="0021486C"/>
    <w:rsid w:val="002172AE"/>
    <w:rsid w:val="0022314F"/>
    <w:rsid w:val="002248A6"/>
    <w:rsid w:val="00227E7B"/>
    <w:rsid w:val="002333C2"/>
    <w:rsid w:val="00236124"/>
    <w:rsid w:val="002379F6"/>
    <w:rsid w:val="00241A06"/>
    <w:rsid w:val="00244CF3"/>
    <w:rsid w:val="00250AD9"/>
    <w:rsid w:val="00251FDB"/>
    <w:rsid w:val="00255159"/>
    <w:rsid w:val="002564EB"/>
    <w:rsid w:val="00265A03"/>
    <w:rsid w:val="00266076"/>
    <w:rsid w:val="00266405"/>
    <w:rsid w:val="00273712"/>
    <w:rsid w:val="00277331"/>
    <w:rsid w:val="00281B78"/>
    <w:rsid w:val="00282817"/>
    <w:rsid w:val="0028736F"/>
    <w:rsid w:val="0029058F"/>
    <w:rsid w:val="002926C2"/>
    <w:rsid w:val="00292B1C"/>
    <w:rsid w:val="00294EF3"/>
    <w:rsid w:val="00297F41"/>
    <w:rsid w:val="002A2F59"/>
    <w:rsid w:val="002A3643"/>
    <w:rsid w:val="002A5EFD"/>
    <w:rsid w:val="002A76D5"/>
    <w:rsid w:val="002B062E"/>
    <w:rsid w:val="002B15BD"/>
    <w:rsid w:val="002B6550"/>
    <w:rsid w:val="002B79DC"/>
    <w:rsid w:val="002C13DB"/>
    <w:rsid w:val="002C38A5"/>
    <w:rsid w:val="002C52BF"/>
    <w:rsid w:val="002D2691"/>
    <w:rsid w:val="002D65BF"/>
    <w:rsid w:val="002D770B"/>
    <w:rsid w:val="002E0049"/>
    <w:rsid w:val="002E1437"/>
    <w:rsid w:val="002E7692"/>
    <w:rsid w:val="002F0C0D"/>
    <w:rsid w:val="002F18FF"/>
    <w:rsid w:val="002F5648"/>
    <w:rsid w:val="00303732"/>
    <w:rsid w:val="00305FED"/>
    <w:rsid w:val="003100F5"/>
    <w:rsid w:val="00314AE5"/>
    <w:rsid w:val="003155DC"/>
    <w:rsid w:val="00317FDB"/>
    <w:rsid w:val="00324D1A"/>
    <w:rsid w:val="00325520"/>
    <w:rsid w:val="003271BA"/>
    <w:rsid w:val="003312C0"/>
    <w:rsid w:val="00331381"/>
    <w:rsid w:val="00336209"/>
    <w:rsid w:val="003366EC"/>
    <w:rsid w:val="003417B4"/>
    <w:rsid w:val="00341CF3"/>
    <w:rsid w:val="00343E32"/>
    <w:rsid w:val="00344C05"/>
    <w:rsid w:val="00344F59"/>
    <w:rsid w:val="00345B54"/>
    <w:rsid w:val="00347A08"/>
    <w:rsid w:val="00350F25"/>
    <w:rsid w:val="003514FC"/>
    <w:rsid w:val="00353310"/>
    <w:rsid w:val="003543A7"/>
    <w:rsid w:val="00355DD5"/>
    <w:rsid w:val="00356B59"/>
    <w:rsid w:val="00357CAB"/>
    <w:rsid w:val="00357D41"/>
    <w:rsid w:val="00360521"/>
    <w:rsid w:val="0036088B"/>
    <w:rsid w:val="003626D5"/>
    <w:rsid w:val="003655EA"/>
    <w:rsid w:val="00372C33"/>
    <w:rsid w:val="00376FBA"/>
    <w:rsid w:val="00381836"/>
    <w:rsid w:val="00381F31"/>
    <w:rsid w:val="00384326"/>
    <w:rsid w:val="0038436D"/>
    <w:rsid w:val="00385EAC"/>
    <w:rsid w:val="00386F48"/>
    <w:rsid w:val="003877A2"/>
    <w:rsid w:val="00393D12"/>
    <w:rsid w:val="00395521"/>
    <w:rsid w:val="003973D4"/>
    <w:rsid w:val="003979F2"/>
    <w:rsid w:val="003A1466"/>
    <w:rsid w:val="003B4587"/>
    <w:rsid w:val="003B4A95"/>
    <w:rsid w:val="003B4BD6"/>
    <w:rsid w:val="003B4EE1"/>
    <w:rsid w:val="003B7934"/>
    <w:rsid w:val="003C12A5"/>
    <w:rsid w:val="003C3A23"/>
    <w:rsid w:val="003C45F0"/>
    <w:rsid w:val="003C76C7"/>
    <w:rsid w:val="003C77D7"/>
    <w:rsid w:val="003D25D2"/>
    <w:rsid w:val="003D5490"/>
    <w:rsid w:val="003D552D"/>
    <w:rsid w:val="003D6E75"/>
    <w:rsid w:val="003D7D59"/>
    <w:rsid w:val="003E029D"/>
    <w:rsid w:val="003E32C0"/>
    <w:rsid w:val="003E4A44"/>
    <w:rsid w:val="003E6ED4"/>
    <w:rsid w:val="003E6EE0"/>
    <w:rsid w:val="003F073D"/>
    <w:rsid w:val="003F0C39"/>
    <w:rsid w:val="003F73D3"/>
    <w:rsid w:val="004001C0"/>
    <w:rsid w:val="00401069"/>
    <w:rsid w:val="00406DB9"/>
    <w:rsid w:val="00407F92"/>
    <w:rsid w:val="00411A6C"/>
    <w:rsid w:val="00413DA4"/>
    <w:rsid w:val="0041568B"/>
    <w:rsid w:val="00425F3D"/>
    <w:rsid w:val="00425FFB"/>
    <w:rsid w:val="004303EA"/>
    <w:rsid w:val="00433EDD"/>
    <w:rsid w:val="00437B95"/>
    <w:rsid w:val="00440154"/>
    <w:rsid w:val="00444EBB"/>
    <w:rsid w:val="00446A79"/>
    <w:rsid w:val="004527FD"/>
    <w:rsid w:val="00456196"/>
    <w:rsid w:val="00456A50"/>
    <w:rsid w:val="00456EA5"/>
    <w:rsid w:val="00464AAC"/>
    <w:rsid w:val="004728A0"/>
    <w:rsid w:val="00472BA1"/>
    <w:rsid w:val="00474546"/>
    <w:rsid w:val="00474F29"/>
    <w:rsid w:val="00475B88"/>
    <w:rsid w:val="00483C68"/>
    <w:rsid w:val="0048518C"/>
    <w:rsid w:val="004864EA"/>
    <w:rsid w:val="0048796C"/>
    <w:rsid w:val="00487A2A"/>
    <w:rsid w:val="004913FC"/>
    <w:rsid w:val="00493DCD"/>
    <w:rsid w:val="004941E9"/>
    <w:rsid w:val="00497C5A"/>
    <w:rsid w:val="004A6423"/>
    <w:rsid w:val="004A7184"/>
    <w:rsid w:val="004B1E0F"/>
    <w:rsid w:val="004B5586"/>
    <w:rsid w:val="004C203E"/>
    <w:rsid w:val="004C495C"/>
    <w:rsid w:val="004C4A1C"/>
    <w:rsid w:val="004C5D1C"/>
    <w:rsid w:val="004C6D94"/>
    <w:rsid w:val="004D0D44"/>
    <w:rsid w:val="004D4436"/>
    <w:rsid w:val="004E0B24"/>
    <w:rsid w:val="004E6086"/>
    <w:rsid w:val="004F0579"/>
    <w:rsid w:val="005001A3"/>
    <w:rsid w:val="00500CE0"/>
    <w:rsid w:val="00504983"/>
    <w:rsid w:val="00504D7D"/>
    <w:rsid w:val="0051207E"/>
    <w:rsid w:val="00512BDE"/>
    <w:rsid w:val="005139A7"/>
    <w:rsid w:val="005159F5"/>
    <w:rsid w:val="00520858"/>
    <w:rsid w:val="00526355"/>
    <w:rsid w:val="0053260F"/>
    <w:rsid w:val="00533FBD"/>
    <w:rsid w:val="005355A2"/>
    <w:rsid w:val="00535E70"/>
    <w:rsid w:val="00536D72"/>
    <w:rsid w:val="00537552"/>
    <w:rsid w:val="005418D8"/>
    <w:rsid w:val="005433E6"/>
    <w:rsid w:val="00544DBC"/>
    <w:rsid w:val="00550FEA"/>
    <w:rsid w:val="00551844"/>
    <w:rsid w:val="00552941"/>
    <w:rsid w:val="00560ABA"/>
    <w:rsid w:val="00566F06"/>
    <w:rsid w:val="00570270"/>
    <w:rsid w:val="00572EEA"/>
    <w:rsid w:val="0058203C"/>
    <w:rsid w:val="005822C9"/>
    <w:rsid w:val="005829AC"/>
    <w:rsid w:val="00583C26"/>
    <w:rsid w:val="005848C6"/>
    <w:rsid w:val="00584C4C"/>
    <w:rsid w:val="00587441"/>
    <w:rsid w:val="005A16A7"/>
    <w:rsid w:val="005A19F7"/>
    <w:rsid w:val="005A2A6D"/>
    <w:rsid w:val="005A3D05"/>
    <w:rsid w:val="005A7C10"/>
    <w:rsid w:val="005B1025"/>
    <w:rsid w:val="005C7B11"/>
    <w:rsid w:val="005D2BB9"/>
    <w:rsid w:val="005D3D4F"/>
    <w:rsid w:val="005D6C1D"/>
    <w:rsid w:val="005E0124"/>
    <w:rsid w:val="005E0780"/>
    <w:rsid w:val="005E40C2"/>
    <w:rsid w:val="005E641A"/>
    <w:rsid w:val="005F75D0"/>
    <w:rsid w:val="006001BD"/>
    <w:rsid w:val="006063AA"/>
    <w:rsid w:val="00607556"/>
    <w:rsid w:val="00610324"/>
    <w:rsid w:val="00610AC2"/>
    <w:rsid w:val="00611370"/>
    <w:rsid w:val="006158BA"/>
    <w:rsid w:val="0061689C"/>
    <w:rsid w:val="00617259"/>
    <w:rsid w:val="006200CC"/>
    <w:rsid w:val="006214FD"/>
    <w:rsid w:val="006217C8"/>
    <w:rsid w:val="006245AD"/>
    <w:rsid w:val="006273C2"/>
    <w:rsid w:val="006326D4"/>
    <w:rsid w:val="006326FB"/>
    <w:rsid w:val="006357C3"/>
    <w:rsid w:val="006507CE"/>
    <w:rsid w:val="006511C3"/>
    <w:rsid w:val="00656604"/>
    <w:rsid w:val="00657341"/>
    <w:rsid w:val="006661C3"/>
    <w:rsid w:val="00666834"/>
    <w:rsid w:val="00673B4B"/>
    <w:rsid w:val="0067509A"/>
    <w:rsid w:val="006804E4"/>
    <w:rsid w:val="006868C8"/>
    <w:rsid w:val="0068799F"/>
    <w:rsid w:val="00690FA4"/>
    <w:rsid w:val="00692766"/>
    <w:rsid w:val="006940A4"/>
    <w:rsid w:val="006940E2"/>
    <w:rsid w:val="006A253B"/>
    <w:rsid w:val="006A5843"/>
    <w:rsid w:val="006A5B58"/>
    <w:rsid w:val="006A714B"/>
    <w:rsid w:val="006B13F2"/>
    <w:rsid w:val="006B18A4"/>
    <w:rsid w:val="006B326E"/>
    <w:rsid w:val="006B462E"/>
    <w:rsid w:val="006B7DE7"/>
    <w:rsid w:val="006C09CD"/>
    <w:rsid w:val="006C1EA3"/>
    <w:rsid w:val="006C3920"/>
    <w:rsid w:val="006C657E"/>
    <w:rsid w:val="006C7A02"/>
    <w:rsid w:val="006C7C44"/>
    <w:rsid w:val="006D22F0"/>
    <w:rsid w:val="006D2DB7"/>
    <w:rsid w:val="006D5305"/>
    <w:rsid w:val="006E05B3"/>
    <w:rsid w:val="006E1802"/>
    <w:rsid w:val="006E3C41"/>
    <w:rsid w:val="006E510D"/>
    <w:rsid w:val="006E66AF"/>
    <w:rsid w:val="006E68E5"/>
    <w:rsid w:val="006F0ED8"/>
    <w:rsid w:val="006F5337"/>
    <w:rsid w:val="006F66A0"/>
    <w:rsid w:val="006F7009"/>
    <w:rsid w:val="00703FEA"/>
    <w:rsid w:val="007046C5"/>
    <w:rsid w:val="00704E17"/>
    <w:rsid w:val="00704FD1"/>
    <w:rsid w:val="0070773D"/>
    <w:rsid w:val="00710025"/>
    <w:rsid w:val="00714328"/>
    <w:rsid w:val="00714FDC"/>
    <w:rsid w:val="00715FD9"/>
    <w:rsid w:val="00716723"/>
    <w:rsid w:val="00720BEC"/>
    <w:rsid w:val="007237DD"/>
    <w:rsid w:val="00723FE1"/>
    <w:rsid w:val="007253A3"/>
    <w:rsid w:val="007261AA"/>
    <w:rsid w:val="00731AA5"/>
    <w:rsid w:val="00735F68"/>
    <w:rsid w:val="00736C21"/>
    <w:rsid w:val="00737493"/>
    <w:rsid w:val="00737F99"/>
    <w:rsid w:val="007424BA"/>
    <w:rsid w:val="00746FA1"/>
    <w:rsid w:val="00751881"/>
    <w:rsid w:val="007604CE"/>
    <w:rsid w:val="007626DA"/>
    <w:rsid w:val="00770E1B"/>
    <w:rsid w:val="00771F58"/>
    <w:rsid w:val="00773AD9"/>
    <w:rsid w:val="00773E7E"/>
    <w:rsid w:val="00780373"/>
    <w:rsid w:val="00780498"/>
    <w:rsid w:val="0078141F"/>
    <w:rsid w:val="00783104"/>
    <w:rsid w:val="00787307"/>
    <w:rsid w:val="00787598"/>
    <w:rsid w:val="00790CCE"/>
    <w:rsid w:val="007923A8"/>
    <w:rsid w:val="00794AFB"/>
    <w:rsid w:val="00796A2F"/>
    <w:rsid w:val="00797FBD"/>
    <w:rsid w:val="007A0051"/>
    <w:rsid w:val="007A621F"/>
    <w:rsid w:val="007A7B2E"/>
    <w:rsid w:val="007B06A9"/>
    <w:rsid w:val="007B13A2"/>
    <w:rsid w:val="007C0011"/>
    <w:rsid w:val="007C0F2E"/>
    <w:rsid w:val="007C109C"/>
    <w:rsid w:val="007C242F"/>
    <w:rsid w:val="007D20EA"/>
    <w:rsid w:val="007D583B"/>
    <w:rsid w:val="007E6B6E"/>
    <w:rsid w:val="007E71C4"/>
    <w:rsid w:val="007F2680"/>
    <w:rsid w:val="007F2A51"/>
    <w:rsid w:val="007F763C"/>
    <w:rsid w:val="007F7929"/>
    <w:rsid w:val="0081328E"/>
    <w:rsid w:val="00816EF7"/>
    <w:rsid w:val="00817C88"/>
    <w:rsid w:val="00817F51"/>
    <w:rsid w:val="00822B4D"/>
    <w:rsid w:val="00823E6E"/>
    <w:rsid w:val="00826C6D"/>
    <w:rsid w:val="008301C1"/>
    <w:rsid w:val="00830C8B"/>
    <w:rsid w:val="00830D8A"/>
    <w:rsid w:val="00831BB8"/>
    <w:rsid w:val="00835775"/>
    <w:rsid w:val="00840D71"/>
    <w:rsid w:val="00847152"/>
    <w:rsid w:val="00850DAE"/>
    <w:rsid w:val="00851209"/>
    <w:rsid w:val="00851EA2"/>
    <w:rsid w:val="00854034"/>
    <w:rsid w:val="00865B49"/>
    <w:rsid w:val="00870B0E"/>
    <w:rsid w:val="00871E5C"/>
    <w:rsid w:val="00872B69"/>
    <w:rsid w:val="0087338D"/>
    <w:rsid w:val="00874FE9"/>
    <w:rsid w:val="0088147E"/>
    <w:rsid w:val="00891B48"/>
    <w:rsid w:val="008922E9"/>
    <w:rsid w:val="00893F4F"/>
    <w:rsid w:val="00894477"/>
    <w:rsid w:val="008A3391"/>
    <w:rsid w:val="008A4093"/>
    <w:rsid w:val="008A6201"/>
    <w:rsid w:val="008B110A"/>
    <w:rsid w:val="008B1B53"/>
    <w:rsid w:val="008B2603"/>
    <w:rsid w:val="008B3D36"/>
    <w:rsid w:val="008B5673"/>
    <w:rsid w:val="008B6C43"/>
    <w:rsid w:val="008C01F8"/>
    <w:rsid w:val="008C1CC5"/>
    <w:rsid w:val="008C2448"/>
    <w:rsid w:val="008C52B6"/>
    <w:rsid w:val="008C60FB"/>
    <w:rsid w:val="008C7336"/>
    <w:rsid w:val="008D28F7"/>
    <w:rsid w:val="008E1D58"/>
    <w:rsid w:val="008E404D"/>
    <w:rsid w:val="008E4530"/>
    <w:rsid w:val="008E47A0"/>
    <w:rsid w:val="008F67F2"/>
    <w:rsid w:val="00902409"/>
    <w:rsid w:val="00902BB7"/>
    <w:rsid w:val="00906B4F"/>
    <w:rsid w:val="00910B52"/>
    <w:rsid w:val="00911134"/>
    <w:rsid w:val="009115A2"/>
    <w:rsid w:val="00912073"/>
    <w:rsid w:val="00915A8E"/>
    <w:rsid w:val="00917A13"/>
    <w:rsid w:val="009203C3"/>
    <w:rsid w:val="00924964"/>
    <w:rsid w:val="00925477"/>
    <w:rsid w:val="00934AAB"/>
    <w:rsid w:val="0093751D"/>
    <w:rsid w:val="00945F42"/>
    <w:rsid w:val="009479A4"/>
    <w:rsid w:val="0095489E"/>
    <w:rsid w:val="00957D39"/>
    <w:rsid w:val="009600B2"/>
    <w:rsid w:val="009624BA"/>
    <w:rsid w:val="009677B8"/>
    <w:rsid w:val="009709B3"/>
    <w:rsid w:val="0097504F"/>
    <w:rsid w:val="00975556"/>
    <w:rsid w:val="00977173"/>
    <w:rsid w:val="0098306A"/>
    <w:rsid w:val="00983D4B"/>
    <w:rsid w:val="009871A9"/>
    <w:rsid w:val="00990D59"/>
    <w:rsid w:val="009915BC"/>
    <w:rsid w:val="00991FA6"/>
    <w:rsid w:val="009950B2"/>
    <w:rsid w:val="00995EBA"/>
    <w:rsid w:val="009974FD"/>
    <w:rsid w:val="00997BD5"/>
    <w:rsid w:val="009A0D48"/>
    <w:rsid w:val="009A2421"/>
    <w:rsid w:val="009A4453"/>
    <w:rsid w:val="009A7E6C"/>
    <w:rsid w:val="009B201A"/>
    <w:rsid w:val="009B452D"/>
    <w:rsid w:val="009B6CB9"/>
    <w:rsid w:val="009C00F0"/>
    <w:rsid w:val="009C02D4"/>
    <w:rsid w:val="009C2479"/>
    <w:rsid w:val="009C498D"/>
    <w:rsid w:val="009D0900"/>
    <w:rsid w:val="009D0EC6"/>
    <w:rsid w:val="009D590B"/>
    <w:rsid w:val="009E2B57"/>
    <w:rsid w:val="009E64BE"/>
    <w:rsid w:val="009F2AE3"/>
    <w:rsid w:val="009F3861"/>
    <w:rsid w:val="009F502A"/>
    <w:rsid w:val="00A00E20"/>
    <w:rsid w:val="00A02B31"/>
    <w:rsid w:val="00A02C15"/>
    <w:rsid w:val="00A05731"/>
    <w:rsid w:val="00A10718"/>
    <w:rsid w:val="00A10F91"/>
    <w:rsid w:val="00A15635"/>
    <w:rsid w:val="00A16210"/>
    <w:rsid w:val="00A21960"/>
    <w:rsid w:val="00A21E1C"/>
    <w:rsid w:val="00A22593"/>
    <w:rsid w:val="00A26FDF"/>
    <w:rsid w:val="00A30A45"/>
    <w:rsid w:val="00A31284"/>
    <w:rsid w:val="00A43CB2"/>
    <w:rsid w:val="00A464CD"/>
    <w:rsid w:val="00A46AB6"/>
    <w:rsid w:val="00A478C8"/>
    <w:rsid w:val="00A54786"/>
    <w:rsid w:val="00A568C6"/>
    <w:rsid w:val="00A56BD7"/>
    <w:rsid w:val="00A601F2"/>
    <w:rsid w:val="00A6066E"/>
    <w:rsid w:val="00A63BBC"/>
    <w:rsid w:val="00A66868"/>
    <w:rsid w:val="00A671FA"/>
    <w:rsid w:val="00A72C80"/>
    <w:rsid w:val="00A7480D"/>
    <w:rsid w:val="00A75943"/>
    <w:rsid w:val="00A81807"/>
    <w:rsid w:val="00A91718"/>
    <w:rsid w:val="00A92856"/>
    <w:rsid w:val="00A931ED"/>
    <w:rsid w:val="00A95764"/>
    <w:rsid w:val="00A9791D"/>
    <w:rsid w:val="00A97CB8"/>
    <w:rsid w:val="00AA0988"/>
    <w:rsid w:val="00AA0CDF"/>
    <w:rsid w:val="00AA1F7B"/>
    <w:rsid w:val="00AC23DB"/>
    <w:rsid w:val="00AC2933"/>
    <w:rsid w:val="00AC4EE3"/>
    <w:rsid w:val="00AC6511"/>
    <w:rsid w:val="00AD4B81"/>
    <w:rsid w:val="00AD5338"/>
    <w:rsid w:val="00AD551B"/>
    <w:rsid w:val="00AD654B"/>
    <w:rsid w:val="00AE4EE5"/>
    <w:rsid w:val="00AE5A70"/>
    <w:rsid w:val="00AF19B6"/>
    <w:rsid w:val="00AF3092"/>
    <w:rsid w:val="00AF3E71"/>
    <w:rsid w:val="00AF46DE"/>
    <w:rsid w:val="00AF5DEC"/>
    <w:rsid w:val="00AF78EC"/>
    <w:rsid w:val="00B01E17"/>
    <w:rsid w:val="00B02A34"/>
    <w:rsid w:val="00B06034"/>
    <w:rsid w:val="00B128B3"/>
    <w:rsid w:val="00B203B4"/>
    <w:rsid w:val="00B20615"/>
    <w:rsid w:val="00B21013"/>
    <w:rsid w:val="00B21AC7"/>
    <w:rsid w:val="00B21DAA"/>
    <w:rsid w:val="00B24771"/>
    <w:rsid w:val="00B25567"/>
    <w:rsid w:val="00B25F9D"/>
    <w:rsid w:val="00B25FA7"/>
    <w:rsid w:val="00B26766"/>
    <w:rsid w:val="00B31100"/>
    <w:rsid w:val="00B323CB"/>
    <w:rsid w:val="00B3291C"/>
    <w:rsid w:val="00B32D08"/>
    <w:rsid w:val="00B3319E"/>
    <w:rsid w:val="00B3359E"/>
    <w:rsid w:val="00B34034"/>
    <w:rsid w:val="00B34E34"/>
    <w:rsid w:val="00B351F8"/>
    <w:rsid w:val="00B3549E"/>
    <w:rsid w:val="00B35B33"/>
    <w:rsid w:val="00B40B68"/>
    <w:rsid w:val="00B4120C"/>
    <w:rsid w:val="00B417A4"/>
    <w:rsid w:val="00B4371A"/>
    <w:rsid w:val="00B47CC0"/>
    <w:rsid w:val="00B50C14"/>
    <w:rsid w:val="00B51570"/>
    <w:rsid w:val="00B5316E"/>
    <w:rsid w:val="00B537F3"/>
    <w:rsid w:val="00B54CFF"/>
    <w:rsid w:val="00B55362"/>
    <w:rsid w:val="00B6059D"/>
    <w:rsid w:val="00B617C4"/>
    <w:rsid w:val="00B61C18"/>
    <w:rsid w:val="00B6353D"/>
    <w:rsid w:val="00B66215"/>
    <w:rsid w:val="00B66A47"/>
    <w:rsid w:val="00B7229B"/>
    <w:rsid w:val="00B72449"/>
    <w:rsid w:val="00B73123"/>
    <w:rsid w:val="00B732FE"/>
    <w:rsid w:val="00B76744"/>
    <w:rsid w:val="00B76FD2"/>
    <w:rsid w:val="00B77F20"/>
    <w:rsid w:val="00B839B9"/>
    <w:rsid w:val="00B84D66"/>
    <w:rsid w:val="00B85BA0"/>
    <w:rsid w:val="00B85C52"/>
    <w:rsid w:val="00B86474"/>
    <w:rsid w:val="00B86B3F"/>
    <w:rsid w:val="00B87654"/>
    <w:rsid w:val="00B91766"/>
    <w:rsid w:val="00B93A50"/>
    <w:rsid w:val="00B95567"/>
    <w:rsid w:val="00BA119E"/>
    <w:rsid w:val="00BA3A01"/>
    <w:rsid w:val="00BA5325"/>
    <w:rsid w:val="00BB45AB"/>
    <w:rsid w:val="00BC1624"/>
    <w:rsid w:val="00BC5A44"/>
    <w:rsid w:val="00BC6BB1"/>
    <w:rsid w:val="00BD06FB"/>
    <w:rsid w:val="00BD1531"/>
    <w:rsid w:val="00BD415D"/>
    <w:rsid w:val="00BD594D"/>
    <w:rsid w:val="00BD6320"/>
    <w:rsid w:val="00BE19F0"/>
    <w:rsid w:val="00BE3218"/>
    <w:rsid w:val="00BF409E"/>
    <w:rsid w:val="00C003F1"/>
    <w:rsid w:val="00C005B9"/>
    <w:rsid w:val="00C044E3"/>
    <w:rsid w:val="00C04E09"/>
    <w:rsid w:val="00C058D8"/>
    <w:rsid w:val="00C13348"/>
    <w:rsid w:val="00C154F4"/>
    <w:rsid w:val="00C21927"/>
    <w:rsid w:val="00C230C5"/>
    <w:rsid w:val="00C266E1"/>
    <w:rsid w:val="00C319E0"/>
    <w:rsid w:val="00C327BA"/>
    <w:rsid w:val="00C350BF"/>
    <w:rsid w:val="00C35D5A"/>
    <w:rsid w:val="00C3788B"/>
    <w:rsid w:val="00C42C17"/>
    <w:rsid w:val="00C446C0"/>
    <w:rsid w:val="00C45440"/>
    <w:rsid w:val="00C521E5"/>
    <w:rsid w:val="00C6588C"/>
    <w:rsid w:val="00C65963"/>
    <w:rsid w:val="00C735E0"/>
    <w:rsid w:val="00C77BBD"/>
    <w:rsid w:val="00C850C8"/>
    <w:rsid w:val="00C90BD5"/>
    <w:rsid w:val="00C910D9"/>
    <w:rsid w:val="00C92DF7"/>
    <w:rsid w:val="00C935DA"/>
    <w:rsid w:val="00C9764E"/>
    <w:rsid w:val="00CA5A56"/>
    <w:rsid w:val="00CB0433"/>
    <w:rsid w:val="00CB196B"/>
    <w:rsid w:val="00CB197D"/>
    <w:rsid w:val="00CB48FE"/>
    <w:rsid w:val="00CB61E6"/>
    <w:rsid w:val="00CB6ABD"/>
    <w:rsid w:val="00CC229A"/>
    <w:rsid w:val="00CC3B58"/>
    <w:rsid w:val="00CC7F86"/>
    <w:rsid w:val="00CD18E4"/>
    <w:rsid w:val="00CD71EA"/>
    <w:rsid w:val="00CE1E53"/>
    <w:rsid w:val="00CF644A"/>
    <w:rsid w:val="00D02582"/>
    <w:rsid w:val="00D04195"/>
    <w:rsid w:val="00D06B89"/>
    <w:rsid w:val="00D10198"/>
    <w:rsid w:val="00D22491"/>
    <w:rsid w:val="00D23D0B"/>
    <w:rsid w:val="00D2421F"/>
    <w:rsid w:val="00D2603B"/>
    <w:rsid w:val="00D261C0"/>
    <w:rsid w:val="00D311DD"/>
    <w:rsid w:val="00D3152B"/>
    <w:rsid w:val="00D33757"/>
    <w:rsid w:val="00D342E5"/>
    <w:rsid w:val="00D3639A"/>
    <w:rsid w:val="00D472CD"/>
    <w:rsid w:val="00D47E03"/>
    <w:rsid w:val="00D55B4F"/>
    <w:rsid w:val="00D63746"/>
    <w:rsid w:val="00D64DF2"/>
    <w:rsid w:val="00D650F2"/>
    <w:rsid w:val="00D65CD1"/>
    <w:rsid w:val="00D6776D"/>
    <w:rsid w:val="00D75925"/>
    <w:rsid w:val="00D77613"/>
    <w:rsid w:val="00D8661E"/>
    <w:rsid w:val="00D92752"/>
    <w:rsid w:val="00D92D88"/>
    <w:rsid w:val="00D934DE"/>
    <w:rsid w:val="00D93875"/>
    <w:rsid w:val="00D93BB3"/>
    <w:rsid w:val="00D94D45"/>
    <w:rsid w:val="00D95F5E"/>
    <w:rsid w:val="00D96D9E"/>
    <w:rsid w:val="00DA1199"/>
    <w:rsid w:val="00DA46AD"/>
    <w:rsid w:val="00DA7379"/>
    <w:rsid w:val="00DB1AC7"/>
    <w:rsid w:val="00DC705E"/>
    <w:rsid w:val="00DC7FED"/>
    <w:rsid w:val="00DD0EA0"/>
    <w:rsid w:val="00DD2DE4"/>
    <w:rsid w:val="00DD5F38"/>
    <w:rsid w:val="00DE0D77"/>
    <w:rsid w:val="00DE3293"/>
    <w:rsid w:val="00DE49F7"/>
    <w:rsid w:val="00DE54B8"/>
    <w:rsid w:val="00DE5FE8"/>
    <w:rsid w:val="00DF0D9F"/>
    <w:rsid w:val="00DF1BDF"/>
    <w:rsid w:val="00DF2C02"/>
    <w:rsid w:val="00DF6972"/>
    <w:rsid w:val="00E049BD"/>
    <w:rsid w:val="00E10D9F"/>
    <w:rsid w:val="00E1178D"/>
    <w:rsid w:val="00E12D76"/>
    <w:rsid w:val="00E17306"/>
    <w:rsid w:val="00E266E9"/>
    <w:rsid w:val="00E26B6F"/>
    <w:rsid w:val="00E30B2F"/>
    <w:rsid w:val="00E33FEF"/>
    <w:rsid w:val="00E3417E"/>
    <w:rsid w:val="00E35132"/>
    <w:rsid w:val="00E352AA"/>
    <w:rsid w:val="00E42DF2"/>
    <w:rsid w:val="00E42EF4"/>
    <w:rsid w:val="00E45F60"/>
    <w:rsid w:val="00E51EEE"/>
    <w:rsid w:val="00E52BEF"/>
    <w:rsid w:val="00E53099"/>
    <w:rsid w:val="00E5474B"/>
    <w:rsid w:val="00E554B2"/>
    <w:rsid w:val="00E55837"/>
    <w:rsid w:val="00E55F5A"/>
    <w:rsid w:val="00E56193"/>
    <w:rsid w:val="00E5735E"/>
    <w:rsid w:val="00E57FD4"/>
    <w:rsid w:val="00E612A5"/>
    <w:rsid w:val="00E6185B"/>
    <w:rsid w:val="00E63E64"/>
    <w:rsid w:val="00E63F65"/>
    <w:rsid w:val="00E671C4"/>
    <w:rsid w:val="00E67F40"/>
    <w:rsid w:val="00E74022"/>
    <w:rsid w:val="00E75392"/>
    <w:rsid w:val="00E759D8"/>
    <w:rsid w:val="00E76C9F"/>
    <w:rsid w:val="00E77BFB"/>
    <w:rsid w:val="00E83CDC"/>
    <w:rsid w:val="00E8573C"/>
    <w:rsid w:val="00E90E4F"/>
    <w:rsid w:val="00E95104"/>
    <w:rsid w:val="00E973B1"/>
    <w:rsid w:val="00EB3FA4"/>
    <w:rsid w:val="00EC0898"/>
    <w:rsid w:val="00EC1EC3"/>
    <w:rsid w:val="00EC4145"/>
    <w:rsid w:val="00EC4492"/>
    <w:rsid w:val="00EC4E0E"/>
    <w:rsid w:val="00ED0F78"/>
    <w:rsid w:val="00ED51BA"/>
    <w:rsid w:val="00ED675A"/>
    <w:rsid w:val="00EE014E"/>
    <w:rsid w:val="00EE1C84"/>
    <w:rsid w:val="00EE58B4"/>
    <w:rsid w:val="00EE5DB7"/>
    <w:rsid w:val="00EE75C9"/>
    <w:rsid w:val="00EF066E"/>
    <w:rsid w:val="00EF24C0"/>
    <w:rsid w:val="00EF39CB"/>
    <w:rsid w:val="00EF61DB"/>
    <w:rsid w:val="00EF6F48"/>
    <w:rsid w:val="00EF7B69"/>
    <w:rsid w:val="00F001B1"/>
    <w:rsid w:val="00F013AE"/>
    <w:rsid w:val="00F03FFA"/>
    <w:rsid w:val="00F10D80"/>
    <w:rsid w:val="00F12E15"/>
    <w:rsid w:val="00F147B5"/>
    <w:rsid w:val="00F147EF"/>
    <w:rsid w:val="00F152D2"/>
    <w:rsid w:val="00F153DE"/>
    <w:rsid w:val="00F16712"/>
    <w:rsid w:val="00F256E0"/>
    <w:rsid w:val="00F3058A"/>
    <w:rsid w:val="00F3149B"/>
    <w:rsid w:val="00F35498"/>
    <w:rsid w:val="00F35B16"/>
    <w:rsid w:val="00F43D98"/>
    <w:rsid w:val="00F45159"/>
    <w:rsid w:val="00F46702"/>
    <w:rsid w:val="00F47BE5"/>
    <w:rsid w:val="00F57806"/>
    <w:rsid w:val="00F60448"/>
    <w:rsid w:val="00F6635D"/>
    <w:rsid w:val="00F663C8"/>
    <w:rsid w:val="00F66863"/>
    <w:rsid w:val="00F718A6"/>
    <w:rsid w:val="00F77091"/>
    <w:rsid w:val="00F77398"/>
    <w:rsid w:val="00F77D81"/>
    <w:rsid w:val="00F77E12"/>
    <w:rsid w:val="00F816FA"/>
    <w:rsid w:val="00F817F0"/>
    <w:rsid w:val="00F821A3"/>
    <w:rsid w:val="00F824B2"/>
    <w:rsid w:val="00F85926"/>
    <w:rsid w:val="00F87778"/>
    <w:rsid w:val="00F914BD"/>
    <w:rsid w:val="00F92EB6"/>
    <w:rsid w:val="00F93939"/>
    <w:rsid w:val="00F96053"/>
    <w:rsid w:val="00F96F3B"/>
    <w:rsid w:val="00FA159B"/>
    <w:rsid w:val="00FA7159"/>
    <w:rsid w:val="00FB1970"/>
    <w:rsid w:val="00FB553A"/>
    <w:rsid w:val="00FB65A1"/>
    <w:rsid w:val="00FB71DE"/>
    <w:rsid w:val="00FC12D1"/>
    <w:rsid w:val="00FC2233"/>
    <w:rsid w:val="00FC35B3"/>
    <w:rsid w:val="00FC4254"/>
    <w:rsid w:val="00FC4290"/>
    <w:rsid w:val="00FC47A4"/>
    <w:rsid w:val="00FC4E32"/>
    <w:rsid w:val="00FD3EB6"/>
    <w:rsid w:val="00FD3F94"/>
    <w:rsid w:val="00FD44DF"/>
    <w:rsid w:val="00FD79FB"/>
    <w:rsid w:val="00FE4923"/>
    <w:rsid w:val="00FE7D5F"/>
    <w:rsid w:val="00FF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9EBD9"/>
  <w15:docId w15:val="{71D89832-5189-414E-BEDE-5428F6B0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01A"/>
  </w:style>
  <w:style w:type="paragraph" w:styleId="1">
    <w:name w:val="heading 1"/>
    <w:basedOn w:val="a"/>
    <w:next w:val="a"/>
    <w:qFormat/>
    <w:rsid w:val="002C13DB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2C13DB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2C13DB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2C13DB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2C13DB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2C13DB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2C13DB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2C13DB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2C13DB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C13DB"/>
    <w:rPr>
      <w:sz w:val="26"/>
    </w:rPr>
  </w:style>
  <w:style w:type="paragraph" w:styleId="a4">
    <w:name w:val="Body Text Indent"/>
    <w:basedOn w:val="a"/>
    <w:rsid w:val="002C13DB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paragraph" w:customStyle="1" w:styleId="10">
    <w:name w:val="Цитата1"/>
    <w:basedOn w:val="a"/>
    <w:rsid w:val="009B201A"/>
    <w:pPr>
      <w:suppressAutoHyphens/>
      <w:ind w:left="993" w:right="849"/>
      <w:jc w:val="center"/>
    </w:pPr>
    <w:rPr>
      <w:sz w:val="24"/>
      <w:lang w:eastAsia="zh-CN"/>
    </w:rPr>
  </w:style>
  <w:style w:type="character" w:customStyle="1" w:styleId="layout">
    <w:name w:val="layout"/>
    <w:basedOn w:val="a0"/>
    <w:rsid w:val="00C45440"/>
  </w:style>
  <w:style w:type="character" w:styleId="aa">
    <w:name w:val="Strong"/>
    <w:basedOn w:val="a0"/>
    <w:qFormat/>
    <w:rsid w:val="00B417A4"/>
    <w:rPr>
      <w:b/>
      <w:bCs/>
    </w:rPr>
  </w:style>
  <w:style w:type="character" w:customStyle="1" w:styleId="40">
    <w:name w:val="Заголовок 4 Знак"/>
    <w:basedOn w:val="a0"/>
    <w:link w:val="4"/>
    <w:rsid w:val="00C935D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v-al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53;&#1040;&#1043;&#1056;&#1040;&#1046;&#1044;&#1045;&#1053;&#1048;&#1045;\&#1055;&#1054;&#1057;&#1058;&#1040;&#1053;&#1054;&#1042;&#1051;&#1045;&#1053;&#1048;&#1071;\2020\&#1055;&#1086;&#1089;&#1090;&#1072;&#1085;&#1086;&#1074;&#1083;&#1077;&#1085;&#1080;&#1077;_&#1072;&#1076;&#1084;&#1080;&#1085;&#1080;&#1089;&#1090;&#1088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AFA21-30D5-4C2A-BE31-09C7DADAA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Постановление_администрация</Template>
  <TotalTime>2324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Admin</dc:creator>
  <cp:lastModifiedBy>Uprav2</cp:lastModifiedBy>
  <cp:revision>205</cp:revision>
  <cp:lastPrinted>2026-08-06T01:21:00Z</cp:lastPrinted>
  <dcterms:created xsi:type="dcterms:W3CDTF">2024-10-11T05:00:00Z</dcterms:created>
  <dcterms:modified xsi:type="dcterms:W3CDTF">2026-08-10T07:52:00Z</dcterms:modified>
</cp:coreProperties>
</file>