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32EA0" w14:textId="77777777" w:rsidR="006868C8" w:rsidRPr="007261AA" w:rsidRDefault="00657341" w:rsidP="00902BB7">
      <w:pPr>
        <w:pStyle w:val="1"/>
        <w:spacing w:after="1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6868C8"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14:paraId="2E407CA1" w14:textId="77777777"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14:paraId="7AF9F16B" w14:textId="77777777"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14:paraId="28BE2169" w14:textId="77777777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1AF9A45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700952B9" w14:textId="77777777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14:paraId="2114728B" w14:textId="3CCCAFEF" w:rsidR="006868C8" w:rsidRPr="00D8661E" w:rsidRDefault="001357DB" w:rsidP="00C659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14:paraId="287AF738" w14:textId="77777777"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106AE614" w14:textId="757578A8" w:rsidR="006868C8" w:rsidRPr="00EE5DB7" w:rsidRDefault="001357DB" w:rsidP="00C65963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1226</w:t>
            </w:r>
          </w:p>
        </w:tc>
      </w:tr>
      <w:tr w:rsidR="006868C8" w:rsidRPr="00063958" w14:paraId="07A9EDF7" w14:textId="77777777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B76BA9" w14:textId="31CE08E4"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Новоалтайск</w:t>
            </w:r>
          </w:p>
        </w:tc>
      </w:tr>
      <w:tr w:rsidR="006868C8" w:rsidRPr="00063958" w14:paraId="2B055828" w14:textId="77777777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D1ADFB8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03CBBBB5" w14:textId="77777777" w:rsidTr="00902BB7">
        <w:trPr>
          <w:cantSplit/>
        </w:trPr>
        <w:tc>
          <w:tcPr>
            <w:tcW w:w="4326" w:type="dxa"/>
            <w:gridSpan w:val="2"/>
          </w:tcPr>
          <w:p w14:paraId="0713C6DC" w14:textId="77777777" w:rsidR="006868C8" w:rsidRPr="007261AA" w:rsidRDefault="009B201A" w:rsidP="00C65963">
            <w:pPr>
              <w:rPr>
                <w:sz w:val="24"/>
                <w:szCs w:val="24"/>
              </w:rPr>
            </w:pPr>
            <w:r w:rsidRPr="007A1A74">
              <w:rPr>
                <w:sz w:val="24"/>
                <w:szCs w:val="24"/>
              </w:rPr>
              <w:t>О награждении Почетной грамотой администрации Первомайского района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C08E9C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2BC25A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E1F15" w14:paraId="5C1F3DE8" w14:textId="77777777" w:rsidTr="005E0124">
        <w:trPr>
          <w:cantSplit/>
          <w:trHeight w:hRule="exact" w:val="713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39ECCD65" w14:textId="77777777" w:rsidR="006868C8" w:rsidRPr="000E1F15" w:rsidRDefault="006868C8" w:rsidP="00C65963">
            <w:pPr>
              <w:rPr>
                <w:sz w:val="28"/>
                <w:szCs w:val="28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4C906FD6" w14:textId="77777777" w:rsidR="006868C8" w:rsidRPr="000E1F15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14:paraId="3596CCF7" w14:textId="7C148364" w:rsidR="009B201A" w:rsidRPr="008307E0" w:rsidRDefault="009B201A" w:rsidP="00F66863">
      <w:pPr>
        <w:ind w:firstLine="720"/>
        <w:jc w:val="both"/>
        <w:rPr>
          <w:iCs/>
          <w:sz w:val="28"/>
          <w:szCs w:val="28"/>
        </w:rPr>
      </w:pPr>
      <w:r w:rsidRPr="008307E0">
        <w:rPr>
          <w:iCs/>
          <w:sz w:val="28"/>
          <w:szCs w:val="28"/>
        </w:rPr>
        <w:t xml:space="preserve">В соответствии с Положением о Почетной грамоте администрации Первомайского района, утвержденным постановлением администрации Первомайского района </w:t>
      </w:r>
      <w:r w:rsidR="00A931ED" w:rsidRPr="008307E0">
        <w:rPr>
          <w:iCs/>
          <w:sz w:val="28"/>
          <w:szCs w:val="28"/>
        </w:rPr>
        <w:t>от 13 сентября 2023 года № 1305</w:t>
      </w:r>
      <w:r w:rsidRPr="008307E0">
        <w:rPr>
          <w:iCs/>
          <w:sz w:val="28"/>
          <w:szCs w:val="28"/>
        </w:rPr>
        <w:t>, п о с т а н о в л я ю:</w:t>
      </w:r>
    </w:p>
    <w:p w14:paraId="2A37BC7C" w14:textId="77777777" w:rsidR="008E47A0" w:rsidRPr="008307E0" w:rsidRDefault="008E47A0" w:rsidP="00F66863">
      <w:pPr>
        <w:pStyle w:val="10"/>
        <w:ind w:left="0" w:right="57" w:firstLine="720"/>
        <w:jc w:val="both"/>
        <w:rPr>
          <w:iCs/>
          <w:sz w:val="28"/>
          <w:szCs w:val="28"/>
        </w:rPr>
      </w:pPr>
    </w:p>
    <w:p w14:paraId="6AAAEC62" w14:textId="6A410B23" w:rsidR="004C495C" w:rsidRDefault="00343E32" w:rsidP="004C495C">
      <w:pPr>
        <w:pStyle w:val="10"/>
        <w:ind w:left="0" w:right="57" w:firstLine="720"/>
        <w:jc w:val="both"/>
        <w:rPr>
          <w:iCs/>
          <w:sz w:val="28"/>
          <w:szCs w:val="28"/>
        </w:rPr>
      </w:pPr>
      <w:r w:rsidRPr="008307E0">
        <w:rPr>
          <w:iCs/>
          <w:sz w:val="28"/>
          <w:szCs w:val="28"/>
        </w:rPr>
        <w:t>1.</w:t>
      </w:r>
      <w:r w:rsidR="005848C6" w:rsidRPr="008307E0">
        <w:rPr>
          <w:iCs/>
          <w:sz w:val="28"/>
          <w:szCs w:val="28"/>
        </w:rPr>
        <w:t xml:space="preserve"> </w:t>
      </w:r>
      <w:r w:rsidR="009B201A" w:rsidRPr="008307E0">
        <w:rPr>
          <w:iCs/>
          <w:sz w:val="28"/>
          <w:szCs w:val="28"/>
        </w:rPr>
        <w:t>Наградить Почетной грамотой администрации Первомайского района:</w:t>
      </w:r>
    </w:p>
    <w:p w14:paraId="4C98D6D8" w14:textId="773FE3A7" w:rsidR="00A02C80" w:rsidRPr="00E858DE" w:rsidRDefault="00434F90" w:rsidP="00A02C80">
      <w:pPr>
        <w:pStyle w:val="ab"/>
        <w:ind w:left="0" w:right="0" w:firstLine="709"/>
        <w:jc w:val="both"/>
        <w:rPr>
          <w:iCs/>
          <w:sz w:val="28"/>
          <w:szCs w:val="28"/>
          <w:lang w:val="ru-RU"/>
        </w:rPr>
      </w:pPr>
      <w:bookmarkStart w:id="0" w:name="_Hlk243475660"/>
      <w:r w:rsidRPr="00E858DE">
        <w:rPr>
          <w:iCs/>
          <w:sz w:val="28"/>
          <w:szCs w:val="28"/>
        </w:rPr>
        <w:t>Герасимчук Ксению Николаевну</w:t>
      </w:r>
      <w:bookmarkEnd w:id="0"/>
      <w:r w:rsidRPr="00E858DE">
        <w:rPr>
          <w:iCs/>
          <w:sz w:val="28"/>
          <w:szCs w:val="28"/>
        </w:rPr>
        <w:t xml:space="preserve">, </w:t>
      </w:r>
      <w:bookmarkStart w:id="1" w:name="_Hlk243475560"/>
      <w:r w:rsidR="00A02C80" w:rsidRPr="00E858DE">
        <w:rPr>
          <w:iCs/>
          <w:sz w:val="28"/>
          <w:szCs w:val="28"/>
        </w:rPr>
        <w:t>техника – лаборанта производственно</w:t>
      </w:r>
      <w:r w:rsidR="002652C0" w:rsidRPr="00E858DE">
        <w:rPr>
          <w:iCs/>
          <w:sz w:val="28"/>
          <w:szCs w:val="28"/>
          <w:lang w:val="ru-RU"/>
        </w:rPr>
        <w:t xml:space="preserve">- </w:t>
      </w:r>
      <w:r w:rsidR="002652C0" w:rsidRPr="00E858DE">
        <w:rPr>
          <w:iCs/>
          <w:sz w:val="28"/>
          <w:szCs w:val="28"/>
        </w:rPr>
        <w:t>технологической</w:t>
      </w:r>
      <w:r w:rsidR="00A02C80" w:rsidRPr="00E858DE">
        <w:rPr>
          <w:iCs/>
          <w:sz w:val="28"/>
          <w:szCs w:val="28"/>
        </w:rPr>
        <w:t xml:space="preserve"> лаборатории Общества с ограниченной ответственностью «Повалихинский комбинат зернопереработки «Алтайские закрома» с. Повалиха Первомайского района Алтайского края</w:t>
      </w:r>
      <w:bookmarkEnd w:id="1"/>
      <w:r w:rsidR="00A02C80" w:rsidRPr="00E858DE">
        <w:rPr>
          <w:iCs/>
          <w:sz w:val="28"/>
          <w:szCs w:val="28"/>
        </w:rPr>
        <w:t xml:space="preserve"> - за многолетний добросовестный труд </w:t>
      </w:r>
      <w:r w:rsidR="00A02C80" w:rsidRPr="00E858DE">
        <w:rPr>
          <w:iCs/>
          <w:sz w:val="28"/>
          <w:szCs w:val="28"/>
          <w:lang w:val="ru-RU"/>
        </w:rPr>
        <w:t>и в связи с празднованием Дня работника сельского хозяйства и перерабатывающей промышленности;</w:t>
      </w:r>
    </w:p>
    <w:p w14:paraId="5F301E0D" w14:textId="77777777" w:rsidR="00DF4C50" w:rsidRPr="00E858DE" w:rsidRDefault="00DF4C50" w:rsidP="00DF4C50">
      <w:pPr>
        <w:pStyle w:val="ab"/>
        <w:ind w:left="0" w:right="0" w:firstLine="709"/>
        <w:jc w:val="both"/>
        <w:rPr>
          <w:iCs/>
          <w:sz w:val="28"/>
          <w:szCs w:val="28"/>
          <w:lang w:val="ru-RU"/>
        </w:rPr>
      </w:pPr>
      <w:r w:rsidRPr="00E858DE">
        <w:rPr>
          <w:iCs/>
          <w:sz w:val="28"/>
          <w:szCs w:val="28"/>
        </w:rPr>
        <w:t xml:space="preserve">Захарова Андрея Васильевича, машиниста (кочегара) котельной Общества с ограниченной ответственностью «Повалихинский комбинат зернопереработки «Алтайские закрома» с. Повалиха Первомайского района Алтайского края - за многолетний добросовестный труд </w:t>
      </w:r>
      <w:r w:rsidRPr="00E858DE">
        <w:rPr>
          <w:iCs/>
          <w:sz w:val="28"/>
          <w:szCs w:val="28"/>
          <w:lang w:val="ru-RU"/>
        </w:rPr>
        <w:t>и в связи с празднованием Дня работника сельского хозяйства и перерабатывающей промышленности;</w:t>
      </w:r>
    </w:p>
    <w:p w14:paraId="65A01FB3" w14:textId="36279A00" w:rsidR="00FF0529" w:rsidRPr="00E858DE" w:rsidRDefault="00FF0529" w:rsidP="004C495C">
      <w:pPr>
        <w:pStyle w:val="10"/>
        <w:ind w:left="0" w:right="57" w:firstLine="720"/>
        <w:jc w:val="both"/>
        <w:rPr>
          <w:iCs/>
          <w:sz w:val="28"/>
          <w:szCs w:val="28"/>
        </w:rPr>
      </w:pPr>
      <w:bookmarkStart w:id="2" w:name="_Hlk243476146"/>
      <w:r w:rsidRPr="00E858DE">
        <w:rPr>
          <w:iCs/>
          <w:sz w:val="28"/>
          <w:szCs w:val="28"/>
        </w:rPr>
        <w:t>Коновалова Алексея Владимировича</w:t>
      </w:r>
      <w:bookmarkEnd w:id="2"/>
      <w:r w:rsidRPr="00E858DE">
        <w:rPr>
          <w:iCs/>
          <w:sz w:val="28"/>
          <w:szCs w:val="28"/>
        </w:rPr>
        <w:t xml:space="preserve">, </w:t>
      </w:r>
      <w:bookmarkStart w:id="3" w:name="_Hlk243476111"/>
      <w:r w:rsidRPr="00E858DE">
        <w:rPr>
          <w:iCs/>
          <w:sz w:val="28"/>
          <w:szCs w:val="28"/>
        </w:rPr>
        <w:t xml:space="preserve">депутата Совета депутатов Боровихинского </w:t>
      </w:r>
      <w:r w:rsidR="00B20D11" w:rsidRPr="00E858DE">
        <w:rPr>
          <w:iCs/>
          <w:sz w:val="28"/>
          <w:szCs w:val="28"/>
        </w:rPr>
        <w:t xml:space="preserve">сельсовета Первомайского района Алтайского края </w:t>
      </w:r>
      <w:bookmarkEnd w:id="3"/>
      <w:r w:rsidR="00EB7055" w:rsidRPr="00E858DE">
        <w:rPr>
          <w:iCs/>
          <w:sz w:val="28"/>
          <w:szCs w:val="28"/>
        </w:rPr>
        <w:t>–</w:t>
      </w:r>
      <w:r w:rsidR="00B20D11" w:rsidRPr="00E858DE">
        <w:rPr>
          <w:iCs/>
          <w:sz w:val="28"/>
          <w:szCs w:val="28"/>
        </w:rPr>
        <w:t xml:space="preserve"> </w:t>
      </w:r>
      <w:bookmarkStart w:id="4" w:name="_Hlk243476171"/>
      <w:r w:rsidR="00EB7055" w:rsidRPr="00E858DE">
        <w:rPr>
          <w:iCs/>
          <w:sz w:val="28"/>
          <w:szCs w:val="28"/>
        </w:rPr>
        <w:t>за добросовестный труд</w:t>
      </w:r>
      <w:r w:rsidR="00434F90" w:rsidRPr="00E858DE">
        <w:rPr>
          <w:iCs/>
          <w:sz w:val="28"/>
          <w:szCs w:val="28"/>
        </w:rPr>
        <w:t>,</w:t>
      </w:r>
      <w:r w:rsidR="00EB7055" w:rsidRPr="00E858DE">
        <w:rPr>
          <w:iCs/>
          <w:sz w:val="28"/>
          <w:szCs w:val="28"/>
        </w:rPr>
        <w:t xml:space="preserve"> активную общественную работу</w:t>
      </w:r>
      <w:r w:rsidR="00434F90" w:rsidRPr="00E858DE">
        <w:rPr>
          <w:iCs/>
          <w:sz w:val="28"/>
          <w:szCs w:val="28"/>
        </w:rPr>
        <w:t xml:space="preserve"> и в связи с 50-летием со Дня рождения</w:t>
      </w:r>
      <w:bookmarkEnd w:id="4"/>
      <w:r w:rsidR="00434F90" w:rsidRPr="00E858DE">
        <w:rPr>
          <w:iCs/>
          <w:sz w:val="28"/>
          <w:szCs w:val="28"/>
        </w:rPr>
        <w:t>;</w:t>
      </w:r>
    </w:p>
    <w:p w14:paraId="659387BF" w14:textId="65F8ED51" w:rsidR="00566B59" w:rsidRPr="00E858DE" w:rsidRDefault="00566B59" w:rsidP="001E7196">
      <w:pPr>
        <w:pStyle w:val="ab"/>
        <w:ind w:left="0" w:right="0" w:firstLine="709"/>
        <w:jc w:val="both"/>
        <w:rPr>
          <w:iCs/>
          <w:sz w:val="28"/>
          <w:szCs w:val="28"/>
          <w:lang w:val="ru-RU"/>
        </w:rPr>
      </w:pPr>
      <w:bookmarkStart w:id="5" w:name="_Hlk243477184"/>
      <w:r w:rsidRPr="00E858DE">
        <w:rPr>
          <w:iCs/>
          <w:sz w:val="28"/>
          <w:szCs w:val="28"/>
          <w:lang w:val="ru-RU"/>
        </w:rPr>
        <w:t>Молчанова Виталия Александровича</w:t>
      </w:r>
      <w:bookmarkEnd w:id="5"/>
      <w:r w:rsidRPr="00E858DE">
        <w:rPr>
          <w:iCs/>
          <w:sz w:val="28"/>
          <w:szCs w:val="28"/>
          <w:lang w:val="ru-RU"/>
        </w:rPr>
        <w:t xml:space="preserve">, </w:t>
      </w:r>
      <w:bookmarkStart w:id="6" w:name="_Hlk243477162"/>
      <w:r w:rsidRPr="00E858DE">
        <w:rPr>
          <w:iCs/>
          <w:sz w:val="28"/>
          <w:szCs w:val="28"/>
          <w:lang w:val="ru-RU"/>
        </w:rPr>
        <w:t xml:space="preserve">электромонтера по ремонту и обслуживанию электрооборудования акционерного общества «Птицефабрика «Молодежная» с. Первомайское Первомайского района Алтайского края </w:t>
      </w:r>
      <w:bookmarkEnd w:id="6"/>
      <w:r w:rsidRPr="00E858DE">
        <w:rPr>
          <w:iCs/>
          <w:sz w:val="28"/>
          <w:szCs w:val="28"/>
          <w:lang w:val="ru-RU"/>
        </w:rPr>
        <w:t xml:space="preserve">– </w:t>
      </w:r>
      <w:bookmarkStart w:id="7" w:name="_Hlk243477205"/>
      <w:r w:rsidRPr="00E858DE">
        <w:rPr>
          <w:iCs/>
          <w:sz w:val="28"/>
          <w:szCs w:val="28"/>
          <w:lang w:val="ru-RU"/>
        </w:rPr>
        <w:t>за многолетний добросовестный труд</w:t>
      </w:r>
      <w:r w:rsidR="00947974" w:rsidRPr="00E858DE">
        <w:rPr>
          <w:iCs/>
          <w:sz w:val="28"/>
          <w:szCs w:val="28"/>
          <w:lang w:val="ru-RU"/>
        </w:rPr>
        <w:t xml:space="preserve"> и в связи с юбилейной датой</w:t>
      </w:r>
      <w:bookmarkEnd w:id="7"/>
      <w:r w:rsidR="00947974" w:rsidRPr="00E858DE">
        <w:rPr>
          <w:iCs/>
          <w:sz w:val="28"/>
          <w:szCs w:val="28"/>
          <w:lang w:val="ru-RU"/>
        </w:rPr>
        <w:t>;</w:t>
      </w:r>
    </w:p>
    <w:p w14:paraId="2490AD0B" w14:textId="71294AEC" w:rsidR="00FD1457" w:rsidRPr="00E858DE" w:rsidRDefault="00FD1457" w:rsidP="00FD1457">
      <w:pPr>
        <w:pStyle w:val="ab"/>
        <w:ind w:left="0" w:right="0" w:firstLine="709"/>
        <w:jc w:val="both"/>
        <w:rPr>
          <w:iCs/>
          <w:sz w:val="28"/>
          <w:szCs w:val="28"/>
          <w:lang w:val="ru-RU"/>
        </w:rPr>
      </w:pPr>
      <w:r w:rsidRPr="00E858DE">
        <w:rPr>
          <w:iCs/>
          <w:sz w:val="28"/>
          <w:szCs w:val="28"/>
          <w:lang w:val="ru-RU"/>
        </w:rPr>
        <w:t xml:space="preserve">Рожнова Николая Евгеньевича, директора коммерческого </w:t>
      </w:r>
      <w:r w:rsidRPr="00E858DE">
        <w:rPr>
          <w:iCs/>
          <w:sz w:val="28"/>
          <w:szCs w:val="28"/>
        </w:rPr>
        <w:t xml:space="preserve">Общества с ограниченной ответственностью «Повалихинский комбинат зернопереработки «Алтайские закрома» с. Повалиха Первомайского района Алтайского края - за многолетний добросовестный труд </w:t>
      </w:r>
      <w:r w:rsidRPr="00E858DE">
        <w:rPr>
          <w:iCs/>
          <w:sz w:val="28"/>
          <w:szCs w:val="28"/>
          <w:lang w:val="ru-RU"/>
        </w:rPr>
        <w:t xml:space="preserve">и в связи                    </w:t>
      </w:r>
      <w:r w:rsidRPr="00E858DE">
        <w:rPr>
          <w:iCs/>
          <w:sz w:val="28"/>
          <w:szCs w:val="28"/>
          <w:lang w:val="ru-RU"/>
        </w:rPr>
        <w:lastRenderedPageBreak/>
        <w:t>с празднованием Дня работника сельского хозяйства и перерабатывающей промышленности;</w:t>
      </w:r>
    </w:p>
    <w:p w14:paraId="6C41441D" w14:textId="77777777" w:rsidR="00A02C80" w:rsidRPr="003A418A" w:rsidRDefault="00A02C80" w:rsidP="00A02C80">
      <w:pPr>
        <w:pStyle w:val="ab"/>
        <w:ind w:left="0" w:right="0" w:firstLine="709"/>
        <w:jc w:val="both"/>
        <w:rPr>
          <w:iCs/>
          <w:sz w:val="28"/>
          <w:szCs w:val="28"/>
          <w:lang w:val="ru-RU"/>
        </w:rPr>
      </w:pPr>
      <w:bookmarkStart w:id="8" w:name="_Hlk243493205"/>
      <w:r w:rsidRPr="00E858DE">
        <w:rPr>
          <w:iCs/>
          <w:sz w:val="28"/>
          <w:szCs w:val="28"/>
          <w:lang w:val="ru-RU"/>
        </w:rPr>
        <w:t>Сергеева Максима Николаевича</w:t>
      </w:r>
      <w:bookmarkEnd w:id="8"/>
      <w:r w:rsidRPr="00E858DE">
        <w:rPr>
          <w:iCs/>
          <w:sz w:val="28"/>
          <w:szCs w:val="28"/>
          <w:lang w:val="ru-RU"/>
        </w:rPr>
        <w:t xml:space="preserve">, </w:t>
      </w:r>
      <w:bookmarkStart w:id="9" w:name="_Hlk243493182"/>
      <w:r w:rsidRPr="00E858DE">
        <w:rPr>
          <w:iCs/>
          <w:sz w:val="28"/>
          <w:szCs w:val="28"/>
          <w:lang w:val="ru-RU"/>
        </w:rPr>
        <w:t xml:space="preserve">грузчика маслоцеха </w:t>
      </w:r>
      <w:r w:rsidRPr="00E858DE">
        <w:rPr>
          <w:iCs/>
          <w:sz w:val="28"/>
          <w:szCs w:val="28"/>
        </w:rPr>
        <w:t>Общества с ограниченной ответственностью «Повалихинский комбинат зернопереработки «Алтайские закрома» с. Повалиха Первомайского района Алтайского края</w:t>
      </w:r>
      <w:bookmarkEnd w:id="9"/>
      <w:r w:rsidRPr="00E858DE">
        <w:rPr>
          <w:iCs/>
          <w:sz w:val="28"/>
          <w:szCs w:val="28"/>
        </w:rPr>
        <w:t xml:space="preserve"> - за многолетний добросовестный труд </w:t>
      </w:r>
      <w:r w:rsidRPr="00E858DE">
        <w:rPr>
          <w:iCs/>
          <w:sz w:val="28"/>
          <w:szCs w:val="28"/>
          <w:lang w:val="ru-RU"/>
        </w:rPr>
        <w:t>и в связи                    с празднованием Дня работника сельского хозяйства и перерабатывающей промышленности;</w:t>
      </w:r>
    </w:p>
    <w:p w14:paraId="3CE68868" w14:textId="17AA10AF" w:rsidR="001E7196" w:rsidRPr="003A418A" w:rsidRDefault="00360616" w:rsidP="001E7196">
      <w:pPr>
        <w:pStyle w:val="ab"/>
        <w:ind w:left="0" w:right="0" w:firstLine="709"/>
        <w:jc w:val="both"/>
        <w:rPr>
          <w:iCs/>
          <w:sz w:val="28"/>
          <w:szCs w:val="28"/>
          <w:lang w:val="ru-RU"/>
        </w:rPr>
      </w:pPr>
      <w:bookmarkStart w:id="10" w:name="_Hlk243494231"/>
      <w:r>
        <w:rPr>
          <w:iCs/>
          <w:sz w:val="28"/>
          <w:szCs w:val="28"/>
        </w:rPr>
        <w:t>Харука Алексея Петровича</w:t>
      </w:r>
      <w:bookmarkEnd w:id="10"/>
      <w:r>
        <w:rPr>
          <w:iCs/>
          <w:sz w:val="28"/>
          <w:szCs w:val="28"/>
        </w:rPr>
        <w:t xml:space="preserve">, </w:t>
      </w:r>
      <w:bookmarkStart w:id="11" w:name="_Hlk243494196"/>
      <w:r>
        <w:rPr>
          <w:iCs/>
          <w:sz w:val="28"/>
          <w:szCs w:val="28"/>
        </w:rPr>
        <w:t xml:space="preserve">аппаратчика мукомольного производства Общества с ограниченной ответственностью «Повалихинский комбинат зернопереработки «Алтайские закрома» </w:t>
      </w:r>
      <w:r w:rsidR="001E7196">
        <w:rPr>
          <w:iCs/>
          <w:sz w:val="28"/>
          <w:szCs w:val="28"/>
        </w:rPr>
        <w:t>с. Повалиха Первомайского района Алтайского края</w:t>
      </w:r>
      <w:bookmarkEnd w:id="11"/>
      <w:r w:rsidR="001E719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- за многолетний добросовестный труд </w:t>
      </w:r>
      <w:r w:rsidR="001E7196" w:rsidRPr="003A418A">
        <w:rPr>
          <w:iCs/>
          <w:sz w:val="28"/>
          <w:szCs w:val="28"/>
          <w:lang w:val="ru-RU"/>
        </w:rPr>
        <w:t xml:space="preserve">и в связи </w:t>
      </w:r>
      <w:r w:rsidR="001E7196">
        <w:rPr>
          <w:iCs/>
          <w:sz w:val="28"/>
          <w:szCs w:val="28"/>
          <w:lang w:val="ru-RU"/>
        </w:rPr>
        <w:t xml:space="preserve">                   </w:t>
      </w:r>
      <w:r w:rsidR="001E7196" w:rsidRPr="003A418A">
        <w:rPr>
          <w:iCs/>
          <w:sz w:val="28"/>
          <w:szCs w:val="28"/>
          <w:lang w:val="ru-RU"/>
        </w:rPr>
        <w:t>с празднованием Дня работника сельского хозяйства и перерабатывающей промышленности</w:t>
      </w:r>
      <w:r w:rsidR="00D93474">
        <w:rPr>
          <w:iCs/>
          <w:sz w:val="28"/>
          <w:szCs w:val="28"/>
          <w:lang w:val="ru-RU"/>
        </w:rPr>
        <w:t>.</w:t>
      </w:r>
    </w:p>
    <w:p w14:paraId="623FE0CA" w14:textId="77777777" w:rsidR="00360616" w:rsidRPr="008307E0" w:rsidRDefault="00360616" w:rsidP="00360616">
      <w:pPr>
        <w:pStyle w:val="10"/>
        <w:ind w:left="0" w:right="57" w:firstLine="567"/>
        <w:jc w:val="both"/>
        <w:rPr>
          <w:iCs/>
          <w:sz w:val="28"/>
          <w:szCs w:val="28"/>
        </w:rPr>
      </w:pPr>
    </w:p>
    <w:p w14:paraId="0255F091" w14:textId="791AAE94" w:rsidR="00FC4E32" w:rsidRPr="008307E0" w:rsidRDefault="00FC4E32" w:rsidP="00360616">
      <w:pPr>
        <w:pStyle w:val="10"/>
        <w:ind w:left="0" w:right="57" w:firstLine="720"/>
        <w:jc w:val="both"/>
        <w:rPr>
          <w:iCs/>
          <w:sz w:val="28"/>
          <w:szCs w:val="28"/>
        </w:rPr>
      </w:pPr>
      <w:r w:rsidRPr="008307E0">
        <w:rPr>
          <w:iCs/>
          <w:sz w:val="28"/>
          <w:szCs w:val="28"/>
        </w:rPr>
        <w:t xml:space="preserve">2. </w:t>
      </w:r>
      <w:r w:rsidRPr="008307E0">
        <w:rPr>
          <w:sz w:val="28"/>
          <w:szCs w:val="28"/>
        </w:rPr>
        <w:t xml:space="preserve">Настоящее постановление </w:t>
      </w:r>
      <w:r w:rsidRPr="008307E0">
        <w:rPr>
          <w:iCs/>
          <w:sz w:val="28"/>
          <w:szCs w:val="28"/>
        </w:rPr>
        <w:t xml:space="preserve">разместить на официальном интернет - сайте администрации Первомайского района </w:t>
      </w:r>
      <w:hyperlink r:id="rId8" w:history="1">
        <w:r w:rsidRPr="008307E0">
          <w:rPr>
            <w:rStyle w:val="a5"/>
            <w:iCs/>
            <w:sz w:val="28"/>
            <w:szCs w:val="28"/>
            <w:lang w:val="en-US"/>
          </w:rPr>
          <w:t>www</w:t>
        </w:r>
        <w:r w:rsidRPr="008307E0">
          <w:rPr>
            <w:rStyle w:val="a5"/>
            <w:iCs/>
            <w:sz w:val="28"/>
            <w:szCs w:val="28"/>
          </w:rPr>
          <w:t>.</w:t>
        </w:r>
        <w:r w:rsidRPr="008307E0">
          <w:rPr>
            <w:rStyle w:val="a5"/>
            <w:iCs/>
            <w:sz w:val="28"/>
            <w:szCs w:val="28"/>
            <w:lang w:val="en-US"/>
          </w:rPr>
          <w:t>perv</w:t>
        </w:r>
        <w:r w:rsidRPr="008307E0">
          <w:rPr>
            <w:rStyle w:val="a5"/>
            <w:iCs/>
            <w:sz w:val="28"/>
            <w:szCs w:val="28"/>
          </w:rPr>
          <w:t>-</w:t>
        </w:r>
        <w:r w:rsidRPr="008307E0">
          <w:rPr>
            <w:rStyle w:val="a5"/>
            <w:iCs/>
            <w:sz w:val="28"/>
            <w:szCs w:val="28"/>
            <w:lang w:val="en-US"/>
          </w:rPr>
          <w:t>alt</w:t>
        </w:r>
        <w:r w:rsidRPr="008307E0">
          <w:rPr>
            <w:rStyle w:val="a5"/>
            <w:iCs/>
            <w:sz w:val="28"/>
            <w:szCs w:val="28"/>
          </w:rPr>
          <w:t>.</w:t>
        </w:r>
        <w:r w:rsidRPr="008307E0">
          <w:rPr>
            <w:rStyle w:val="a5"/>
            <w:iCs/>
            <w:sz w:val="28"/>
            <w:szCs w:val="28"/>
            <w:lang w:val="en-US"/>
          </w:rPr>
          <w:t>ru</w:t>
        </w:r>
      </w:hyperlink>
      <w:r w:rsidRPr="008307E0">
        <w:rPr>
          <w:iCs/>
          <w:sz w:val="28"/>
          <w:szCs w:val="28"/>
        </w:rPr>
        <w:t>.</w:t>
      </w:r>
    </w:p>
    <w:p w14:paraId="57F972FA" w14:textId="08C963ED" w:rsidR="007F7929" w:rsidRDefault="007F7929" w:rsidP="00360616">
      <w:pPr>
        <w:ind w:left="57"/>
        <w:rPr>
          <w:sz w:val="28"/>
          <w:szCs w:val="28"/>
        </w:rPr>
      </w:pPr>
    </w:p>
    <w:p w14:paraId="44C26D20" w14:textId="71E14E92" w:rsidR="004860F4" w:rsidRDefault="004860F4" w:rsidP="00360616">
      <w:pPr>
        <w:ind w:left="57"/>
        <w:rPr>
          <w:sz w:val="28"/>
          <w:szCs w:val="28"/>
        </w:rPr>
      </w:pPr>
    </w:p>
    <w:p w14:paraId="6B903118" w14:textId="77777777" w:rsidR="004860F4" w:rsidRPr="008307E0" w:rsidRDefault="004860F4" w:rsidP="00360616">
      <w:pPr>
        <w:ind w:left="57"/>
        <w:rPr>
          <w:sz w:val="28"/>
          <w:szCs w:val="28"/>
        </w:rPr>
      </w:pPr>
    </w:p>
    <w:p w14:paraId="28112024" w14:textId="0D76F314" w:rsidR="003271BA" w:rsidRPr="008307E0" w:rsidRDefault="00F60448" w:rsidP="00360616">
      <w:pPr>
        <w:ind w:left="57"/>
        <w:rPr>
          <w:iCs/>
          <w:sz w:val="28"/>
          <w:szCs w:val="28"/>
        </w:rPr>
      </w:pPr>
      <w:r w:rsidRPr="008307E0">
        <w:rPr>
          <w:iCs/>
          <w:sz w:val="28"/>
          <w:szCs w:val="28"/>
        </w:rPr>
        <w:t>Глава района</w:t>
      </w:r>
      <w:r w:rsidRPr="008307E0">
        <w:rPr>
          <w:iCs/>
          <w:sz w:val="28"/>
          <w:szCs w:val="28"/>
        </w:rPr>
        <w:tab/>
      </w:r>
      <w:r w:rsidRPr="008307E0">
        <w:rPr>
          <w:iCs/>
          <w:sz w:val="28"/>
          <w:szCs w:val="28"/>
        </w:rPr>
        <w:tab/>
      </w:r>
      <w:r w:rsidRPr="008307E0">
        <w:rPr>
          <w:iCs/>
          <w:sz w:val="28"/>
          <w:szCs w:val="28"/>
        </w:rPr>
        <w:tab/>
      </w:r>
      <w:r w:rsidRPr="008307E0">
        <w:rPr>
          <w:iCs/>
          <w:sz w:val="28"/>
          <w:szCs w:val="28"/>
        </w:rPr>
        <w:tab/>
      </w:r>
      <w:r w:rsidRPr="008307E0">
        <w:rPr>
          <w:iCs/>
          <w:sz w:val="28"/>
          <w:szCs w:val="28"/>
        </w:rPr>
        <w:tab/>
      </w:r>
      <w:r w:rsidRPr="008307E0">
        <w:rPr>
          <w:iCs/>
          <w:sz w:val="28"/>
          <w:szCs w:val="28"/>
        </w:rPr>
        <w:tab/>
      </w:r>
      <w:r w:rsidRPr="008307E0">
        <w:rPr>
          <w:iCs/>
          <w:sz w:val="28"/>
          <w:szCs w:val="28"/>
        </w:rPr>
        <w:tab/>
      </w:r>
      <w:r w:rsidRPr="008307E0">
        <w:rPr>
          <w:iCs/>
          <w:sz w:val="28"/>
          <w:szCs w:val="28"/>
        </w:rPr>
        <w:tab/>
        <w:t xml:space="preserve">        М.Н. Сабына</w:t>
      </w:r>
    </w:p>
    <w:p w14:paraId="62B9B3E9" w14:textId="3FB43EFA" w:rsidR="00771F58" w:rsidRPr="008307E0" w:rsidRDefault="003B7934" w:rsidP="00360616">
      <w:pPr>
        <w:ind w:left="57"/>
        <w:rPr>
          <w:sz w:val="28"/>
          <w:szCs w:val="28"/>
        </w:rPr>
      </w:pPr>
      <w:r w:rsidRPr="008307E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696D1B91" wp14:editId="06254ED5">
                <wp:simplePos x="0" y="0"/>
                <wp:positionH relativeFrom="page">
                  <wp:posOffset>862330</wp:posOffset>
                </wp:positionH>
                <wp:positionV relativeFrom="page">
                  <wp:posOffset>9928860</wp:posOffset>
                </wp:positionV>
                <wp:extent cx="2747645" cy="451485"/>
                <wp:effectExtent l="0" t="0" r="14605" b="24765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645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9305D" w14:textId="51279B77" w:rsidR="00FC4E32" w:rsidRDefault="00584C4C" w:rsidP="00FC4E32">
                            <w:pPr>
                              <w:tabs>
                                <w:tab w:val="left" w:pos="284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Минеева О.В.</w:t>
                            </w:r>
                          </w:p>
                          <w:p w14:paraId="0221192F" w14:textId="367A7D62" w:rsidR="00FC4E32" w:rsidRPr="009B201A" w:rsidRDefault="00FC4E32" w:rsidP="00FC4E32">
                            <w:pPr>
                              <w:tabs>
                                <w:tab w:val="left" w:pos="284"/>
                              </w:tabs>
                              <w:rPr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04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6D1B91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67.9pt;margin-top:781.8pt;width:216.35pt;height:35.5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" strokecolor="white">
                <v:textbox>
                  <w:txbxContent>
                    <w:p w14:paraId="17D9305D" w14:textId="51279B77" w:rsidR="00FC4E32" w:rsidRDefault="00584C4C" w:rsidP="00FC4E32">
                      <w:pPr>
                        <w:tabs>
                          <w:tab w:val="left" w:pos="284"/>
                        </w:tabs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Минеева О.В.</w:t>
                      </w:r>
                    </w:p>
                    <w:p w14:paraId="0221192F" w14:textId="367A7D62" w:rsidR="00FC4E32" w:rsidRPr="009B201A" w:rsidRDefault="00FC4E32" w:rsidP="00FC4E32">
                      <w:pPr>
                        <w:tabs>
                          <w:tab w:val="left" w:pos="284"/>
                        </w:tabs>
                        <w:rPr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04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07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771F58" w:rsidRPr="008307E0" w:rsidSect="0001367A">
      <w:headerReference w:type="default" r:id="rId9"/>
      <w:headerReference w:type="first" r:id="rId10"/>
      <w:type w:val="continuous"/>
      <w:pgSz w:w="11906" w:h="16838"/>
      <w:pgMar w:top="1134" w:right="991" w:bottom="1134" w:left="1560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F1D25" w14:textId="77777777" w:rsidR="002A4875" w:rsidRDefault="002A4875">
      <w:r>
        <w:separator/>
      </w:r>
    </w:p>
  </w:endnote>
  <w:endnote w:type="continuationSeparator" w:id="0">
    <w:p w14:paraId="5595DAC5" w14:textId="77777777" w:rsidR="002A4875" w:rsidRDefault="002A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9A138" w14:textId="77777777" w:rsidR="002A4875" w:rsidRDefault="002A4875">
      <w:r>
        <w:separator/>
      </w:r>
    </w:p>
  </w:footnote>
  <w:footnote w:type="continuationSeparator" w:id="0">
    <w:p w14:paraId="2882CAB7" w14:textId="77777777" w:rsidR="002A4875" w:rsidRDefault="002A4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6F939" w14:textId="77777777" w:rsidR="00E612A5" w:rsidRDefault="00BD594D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14:paraId="43B3FA84" w14:textId="77777777" w:rsidR="006001BD" w:rsidRPr="00E612A5" w:rsidRDefault="003F73D3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E612A5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475B88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978F" w14:textId="77777777" w:rsidR="003E029D" w:rsidRDefault="009B201A" w:rsidP="001E243D">
    <w:pPr>
      <w:pStyle w:val="a7"/>
      <w:ind w:right="-1"/>
      <w:jc w:val="center"/>
    </w:pPr>
    <w:r>
      <w:rPr>
        <w:noProof/>
      </w:rPr>
      <w:drawing>
        <wp:inline distT="0" distB="0" distL="0" distR="0" wp14:anchorId="7E2B01D0" wp14:editId="52F18DC9">
          <wp:extent cx="434975" cy="719455"/>
          <wp:effectExtent l="19050" t="0" r="3175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975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4762B"/>
    <w:multiLevelType w:val="hybridMultilevel"/>
    <w:tmpl w:val="106ED01A"/>
    <w:lvl w:ilvl="0" w:tplc="C44C41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6C732D"/>
    <w:multiLevelType w:val="hybridMultilevel"/>
    <w:tmpl w:val="358A3EBA"/>
    <w:lvl w:ilvl="0" w:tplc="53A2D9EE">
      <w:start w:val="1"/>
      <w:numFmt w:val="decimal"/>
      <w:lvlText w:val="%1."/>
      <w:lvlJc w:val="left"/>
      <w:pPr>
        <w:ind w:left="1157" w:hanging="4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E15"/>
    <w:rsid w:val="000036BD"/>
    <w:rsid w:val="000042FD"/>
    <w:rsid w:val="0001367A"/>
    <w:rsid w:val="00016B7D"/>
    <w:rsid w:val="00020CDC"/>
    <w:rsid w:val="000212EC"/>
    <w:rsid w:val="00023248"/>
    <w:rsid w:val="00023C67"/>
    <w:rsid w:val="000243E9"/>
    <w:rsid w:val="000278C7"/>
    <w:rsid w:val="00032D34"/>
    <w:rsid w:val="0003640C"/>
    <w:rsid w:val="00041E61"/>
    <w:rsid w:val="00046F02"/>
    <w:rsid w:val="0005092F"/>
    <w:rsid w:val="00053E5C"/>
    <w:rsid w:val="00056D35"/>
    <w:rsid w:val="00062AD8"/>
    <w:rsid w:val="0006506C"/>
    <w:rsid w:val="000658E0"/>
    <w:rsid w:val="00066263"/>
    <w:rsid w:val="000667D9"/>
    <w:rsid w:val="0006720F"/>
    <w:rsid w:val="00080CB7"/>
    <w:rsid w:val="00081F7C"/>
    <w:rsid w:val="00085726"/>
    <w:rsid w:val="000869F3"/>
    <w:rsid w:val="0009016C"/>
    <w:rsid w:val="000945FD"/>
    <w:rsid w:val="000A1C47"/>
    <w:rsid w:val="000A5586"/>
    <w:rsid w:val="000A60DD"/>
    <w:rsid w:val="000A7174"/>
    <w:rsid w:val="000A72CC"/>
    <w:rsid w:val="000B19E6"/>
    <w:rsid w:val="000B32AA"/>
    <w:rsid w:val="000B3794"/>
    <w:rsid w:val="000B3CE8"/>
    <w:rsid w:val="000B4476"/>
    <w:rsid w:val="000C1D15"/>
    <w:rsid w:val="000C2A2D"/>
    <w:rsid w:val="000C4572"/>
    <w:rsid w:val="000C4840"/>
    <w:rsid w:val="000C736A"/>
    <w:rsid w:val="000D4F55"/>
    <w:rsid w:val="000E1F15"/>
    <w:rsid w:val="000E271B"/>
    <w:rsid w:val="000F039E"/>
    <w:rsid w:val="000F4691"/>
    <w:rsid w:val="000F4EED"/>
    <w:rsid w:val="0010136B"/>
    <w:rsid w:val="00101629"/>
    <w:rsid w:val="0010721F"/>
    <w:rsid w:val="00111175"/>
    <w:rsid w:val="00112249"/>
    <w:rsid w:val="00113824"/>
    <w:rsid w:val="001156BD"/>
    <w:rsid w:val="001177C9"/>
    <w:rsid w:val="00117CD5"/>
    <w:rsid w:val="00120CC7"/>
    <w:rsid w:val="00120E4D"/>
    <w:rsid w:val="00134876"/>
    <w:rsid w:val="001357DB"/>
    <w:rsid w:val="00135833"/>
    <w:rsid w:val="00142DCE"/>
    <w:rsid w:val="00144637"/>
    <w:rsid w:val="0015054D"/>
    <w:rsid w:val="00153109"/>
    <w:rsid w:val="001558C8"/>
    <w:rsid w:val="00157699"/>
    <w:rsid w:val="001614C0"/>
    <w:rsid w:val="001706A6"/>
    <w:rsid w:val="00172BE9"/>
    <w:rsid w:val="001842FF"/>
    <w:rsid w:val="001843DD"/>
    <w:rsid w:val="00186F3B"/>
    <w:rsid w:val="00195708"/>
    <w:rsid w:val="00195E78"/>
    <w:rsid w:val="001A2605"/>
    <w:rsid w:val="001A3CCF"/>
    <w:rsid w:val="001A45D3"/>
    <w:rsid w:val="001A765E"/>
    <w:rsid w:val="001B35B6"/>
    <w:rsid w:val="001B696A"/>
    <w:rsid w:val="001B7A5D"/>
    <w:rsid w:val="001B7FAA"/>
    <w:rsid w:val="001C0DCF"/>
    <w:rsid w:val="001C1178"/>
    <w:rsid w:val="001D2AEC"/>
    <w:rsid w:val="001E10F4"/>
    <w:rsid w:val="001E243D"/>
    <w:rsid w:val="001E328B"/>
    <w:rsid w:val="001E40C9"/>
    <w:rsid w:val="001E4487"/>
    <w:rsid w:val="001E7196"/>
    <w:rsid w:val="001E7276"/>
    <w:rsid w:val="001F071C"/>
    <w:rsid w:val="001F1F34"/>
    <w:rsid w:val="001F305E"/>
    <w:rsid w:val="001F42A6"/>
    <w:rsid w:val="001F6426"/>
    <w:rsid w:val="002003D9"/>
    <w:rsid w:val="00201181"/>
    <w:rsid w:val="002054C4"/>
    <w:rsid w:val="002119D8"/>
    <w:rsid w:val="0021486C"/>
    <w:rsid w:val="002172AE"/>
    <w:rsid w:val="0022314F"/>
    <w:rsid w:val="002248A6"/>
    <w:rsid w:val="00227E7B"/>
    <w:rsid w:val="002333C2"/>
    <w:rsid w:val="00236124"/>
    <w:rsid w:val="002379F6"/>
    <w:rsid w:val="00241A06"/>
    <w:rsid w:val="00244CF3"/>
    <w:rsid w:val="00250AD9"/>
    <w:rsid w:val="00251FDB"/>
    <w:rsid w:val="00255159"/>
    <w:rsid w:val="002564EB"/>
    <w:rsid w:val="002652C0"/>
    <w:rsid w:val="00265A03"/>
    <w:rsid w:val="00266076"/>
    <w:rsid w:val="00266405"/>
    <w:rsid w:val="00273712"/>
    <w:rsid w:val="00277331"/>
    <w:rsid w:val="00281B78"/>
    <w:rsid w:val="00282817"/>
    <w:rsid w:val="0028736F"/>
    <w:rsid w:val="0029058F"/>
    <w:rsid w:val="002926C2"/>
    <w:rsid w:val="00292B1C"/>
    <w:rsid w:val="00294EF3"/>
    <w:rsid w:val="00297F41"/>
    <w:rsid w:val="002A2F59"/>
    <w:rsid w:val="002A3643"/>
    <w:rsid w:val="002A4875"/>
    <w:rsid w:val="002A5EFD"/>
    <w:rsid w:val="002A76D5"/>
    <w:rsid w:val="002B062E"/>
    <w:rsid w:val="002B15BD"/>
    <w:rsid w:val="002B6550"/>
    <w:rsid w:val="002B79DC"/>
    <w:rsid w:val="002C13DB"/>
    <w:rsid w:val="002C38A5"/>
    <w:rsid w:val="002C52BF"/>
    <w:rsid w:val="002D2691"/>
    <w:rsid w:val="002D65BF"/>
    <w:rsid w:val="002D770B"/>
    <w:rsid w:val="002E0049"/>
    <w:rsid w:val="002E1437"/>
    <w:rsid w:val="002E6A19"/>
    <w:rsid w:val="002E7692"/>
    <w:rsid w:val="002F0C0D"/>
    <w:rsid w:val="002F18FF"/>
    <w:rsid w:val="002F5648"/>
    <w:rsid w:val="00303732"/>
    <w:rsid w:val="00305FED"/>
    <w:rsid w:val="003100F5"/>
    <w:rsid w:val="00314AE5"/>
    <w:rsid w:val="003155DC"/>
    <w:rsid w:val="00317FDB"/>
    <w:rsid w:val="00324D1A"/>
    <w:rsid w:val="00325520"/>
    <w:rsid w:val="003271BA"/>
    <w:rsid w:val="003312C0"/>
    <w:rsid w:val="00331381"/>
    <w:rsid w:val="00336209"/>
    <w:rsid w:val="003366EC"/>
    <w:rsid w:val="003417B4"/>
    <w:rsid w:val="00341CF3"/>
    <w:rsid w:val="00343E32"/>
    <w:rsid w:val="00344C05"/>
    <w:rsid w:val="00344F59"/>
    <w:rsid w:val="00345B54"/>
    <w:rsid w:val="00347A08"/>
    <w:rsid w:val="00350F25"/>
    <w:rsid w:val="003514FC"/>
    <w:rsid w:val="00353310"/>
    <w:rsid w:val="003543A7"/>
    <w:rsid w:val="00355DD5"/>
    <w:rsid w:val="00356B59"/>
    <w:rsid w:val="00357CAB"/>
    <w:rsid w:val="00357D41"/>
    <w:rsid w:val="00360521"/>
    <w:rsid w:val="00360616"/>
    <w:rsid w:val="0036088B"/>
    <w:rsid w:val="003626D5"/>
    <w:rsid w:val="003655EA"/>
    <w:rsid w:val="00372C33"/>
    <w:rsid w:val="00376FBA"/>
    <w:rsid w:val="00381836"/>
    <w:rsid w:val="00381F31"/>
    <w:rsid w:val="00384326"/>
    <w:rsid w:val="0038436D"/>
    <w:rsid w:val="00385EAC"/>
    <w:rsid w:val="00386F48"/>
    <w:rsid w:val="003877A2"/>
    <w:rsid w:val="00393D12"/>
    <w:rsid w:val="00395521"/>
    <w:rsid w:val="003973D4"/>
    <w:rsid w:val="003979F2"/>
    <w:rsid w:val="003A1466"/>
    <w:rsid w:val="003B4587"/>
    <w:rsid w:val="003B4A95"/>
    <w:rsid w:val="003B4BD6"/>
    <w:rsid w:val="003B4EE1"/>
    <w:rsid w:val="003B7934"/>
    <w:rsid w:val="003C12A5"/>
    <w:rsid w:val="003C3A23"/>
    <w:rsid w:val="003C45F0"/>
    <w:rsid w:val="003C76C7"/>
    <w:rsid w:val="003C77D7"/>
    <w:rsid w:val="003D25D2"/>
    <w:rsid w:val="003D5490"/>
    <w:rsid w:val="003D552D"/>
    <w:rsid w:val="003D6E75"/>
    <w:rsid w:val="003D7D59"/>
    <w:rsid w:val="003E029D"/>
    <w:rsid w:val="003E32C0"/>
    <w:rsid w:val="003E4A44"/>
    <w:rsid w:val="003E6ED4"/>
    <w:rsid w:val="003E6EE0"/>
    <w:rsid w:val="003F073D"/>
    <w:rsid w:val="003F0C39"/>
    <w:rsid w:val="003F73D3"/>
    <w:rsid w:val="004001C0"/>
    <w:rsid w:val="00401069"/>
    <w:rsid w:val="00406DB9"/>
    <w:rsid w:val="00407F92"/>
    <w:rsid w:val="00411A6C"/>
    <w:rsid w:val="00413DA4"/>
    <w:rsid w:val="0041568B"/>
    <w:rsid w:val="00425F3D"/>
    <w:rsid w:val="00425FFB"/>
    <w:rsid w:val="004303EA"/>
    <w:rsid w:val="00433EDD"/>
    <w:rsid w:val="00434F90"/>
    <w:rsid w:val="00437B95"/>
    <w:rsid w:val="00440154"/>
    <w:rsid w:val="00444EBB"/>
    <w:rsid w:val="00446A79"/>
    <w:rsid w:val="004527FD"/>
    <w:rsid w:val="00456196"/>
    <w:rsid w:val="00456A50"/>
    <w:rsid w:val="00456EA5"/>
    <w:rsid w:val="00464AAC"/>
    <w:rsid w:val="004728A0"/>
    <w:rsid w:val="00472BA1"/>
    <w:rsid w:val="00474546"/>
    <w:rsid w:val="00474F29"/>
    <w:rsid w:val="00475B88"/>
    <w:rsid w:val="00483C68"/>
    <w:rsid w:val="0048518C"/>
    <w:rsid w:val="004860F4"/>
    <w:rsid w:val="004864EA"/>
    <w:rsid w:val="0048796C"/>
    <w:rsid w:val="00487A2A"/>
    <w:rsid w:val="004913FC"/>
    <w:rsid w:val="00493DCD"/>
    <w:rsid w:val="004941E9"/>
    <w:rsid w:val="00497C5A"/>
    <w:rsid w:val="004A6423"/>
    <w:rsid w:val="004A7184"/>
    <w:rsid w:val="004B1E0F"/>
    <w:rsid w:val="004B5586"/>
    <w:rsid w:val="004C203E"/>
    <w:rsid w:val="004C495C"/>
    <w:rsid w:val="004C4A1C"/>
    <w:rsid w:val="004C5D1C"/>
    <w:rsid w:val="004C6D94"/>
    <w:rsid w:val="004D0D44"/>
    <w:rsid w:val="004D4436"/>
    <w:rsid w:val="004E0B24"/>
    <w:rsid w:val="004E6086"/>
    <w:rsid w:val="004F0579"/>
    <w:rsid w:val="005001A3"/>
    <w:rsid w:val="00500CE0"/>
    <w:rsid w:val="00504983"/>
    <w:rsid w:val="00504D7D"/>
    <w:rsid w:val="0051207E"/>
    <w:rsid w:val="00512BDE"/>
    <w:rsid w:val="005139A7"/>
    <w:rsid w:val="005159F5"/>
    <w:rsid w:val="00520858"/>
    <w:rsid w:val="00526355"/>
    <w:rsid w:val="0053260F"/>
    <w:rsid w:val="00533FBD"/>
    <w:rsid w:val="005355A2"/>
    <w:rsid w:val="00535E70"/>
    <w:rsid w:val="00536D72"/>
    <w:rsid w:val="00537552"/>
    <w:rsid w:val="005418D8"/>
    <w:rsid w:val="005433E6"/>
    <w:rsid w:val="00544DBC"/>
    <w:rsid w:val="00550FEA"/>
    <w:rsid w:val="00551844"/>
    <w:rsid w:val="00552941"/>
    <w:rsid w:val="00560ABA"/>
    <w:rsid w:val="00566B59"/>
    <w:rsid w:val="00566F06"/>
    <w:rsid w:val="00570270"/>
    <w:rsid w:val="00572EEA"/>
    <w:rsid w:val="0058203C"/>
    <w:rsid w:val="005822C9"/>
    <w:rsid w:val="005829AC"/>
    <w:rsid w:val="00583C26"/>
    <w:rsid w:val="005848C6"/>
    <w:rsid w:val="00584C4C"/>
    <w:rsid w:val="00587441"/>
    <w:rsid w:val="005A16A7"/>
    <w:rsid w:val="005A19F7"/>
    <w:rsid w:val="005A2A6D"/>
    <w:rsid w:val="005A3617"/>
    <w:rsid w:val="005A3D05"/>
    <w:rsid w:val="005A7C10"/>
    <w:rsid w:val="005B1025"/>
    <w:rsid w:val="005C7B11"/>
    <w:rsid w:val="005D2BB9"/>
    <w:rsid w:val="005D3D4F"/>
    <w:rsid w:val="005D6C1D"/>
    <w:rsid w:val="005E0124"/>
    <w:rsid w:val="005E0780"/>
    <w:rsid w:val="005E40C2"/>
    <w:rsid w:val="005E641A"/>
    <w:rsid w:val="005F75D0"/>
    <w:rsid w:val="006001BD"/>
    <w:rsid w:val="006063AA"/>
    <w:rsid w:val="00607556"/>
    <w:rsid w:val="00610324"/>
    <w:rsid w:val="00610AC2"/>
    <w:rsid w:val="00611370"/>
    <w:rsid w:val="006158BA"/>
    <w:rsid w:val="0061689C"/>
    <w:rsid w:val="00617259"/>
    <w:rsid w:val="006200CC"/>
    <w:rsid w:val="006214FD"/>
    <w:rsid w:val="006217C8"/>
    <w:rsid w:val="006245AD"/>
    <w:rsid w:val="006273C2"/>
    <w:rsid w:val="006326D4"/>
    <w:rsid w:val="006326FB"/>
    <w:rsid w:val="006357C3"/>
    <w:rsid w:val="006507CE"/>
    <w:rsid w:val="006511C3"/>
    <w:rsid w:val="00656604"/>
    <w:rsid w:val="00657341"/>
    <w:rsid w:val="006661C3"/>
    <w:rsid w:val="00666834"/>
    <w:rsid w:val="00673B4B"/>
    <w:rsid w:val="0067509A"/>
    <w:rsid w:val="006804E4"/>
    <w:rsid w:val="006868C8"/>
    <w:rsid w:val="0068799F"/>
    <w:rsid w:val="00690FA4"/>
    <w:rsid w:val="00692766"/>
    <w:rsid w:val="006940A4"/>
    <w:rsid w:val="006940E2"/>
    <w:rsid w:val="006A253B"/>
    <w:rsid w:val="006A5843"/>
    <w:rsid w:val="006A5B58"/>
    <w:rsid w:val="006A714B"/>
    <w:rsid w:val="006B13F2"/>
    <w:rsid w:val="006B18A4"/>
    <w:rsid w:val="006B326E"/>
    <w:rsid w:val="006B462E"/>
    <w:rsid w:val="006B7DE7"/>
    <w:rsid w:val="006C09CD"/>
    <w:rsid w:val="006C1EA3"/>
    <w:rsid w:val="006C3920"/>
    <w:rsid w:val="006C657E"/>
    <w:rsid w:val="006C7A02"/>
    <w:rsid w:val="006C7C44"/>
    <w:rsid w:val="006D22F0"/>
    <w:rsid w:val="006D2DB7"/>
    <w:rsid w:val="006D5305"/>
    <w:rsid w:val="006E05B3"/>
    <w:rsid w:val="006E1802"/>
    <w:rsid w:val="006E3C41"/>
    <w:rsid w:val="006E510D"/>
    <w:rsid w:val="006E66AF"/>
    <w:rsid w:val="006E68E5"/>
    <w:rsid w:val="006F0ED8"/>
    <w:rsid w:val="006F31E8"/>
    <w:rsid w:val="006F5337"/>
    <w:rsid w:val="006F66A0"/>
    <w:rsid w:val="006F7009"/>
    <w:rsid w:val="00703FEA"/>
    <w:rsid w:val="007046C5"/>
    <w:rsid w:val="00704E17"/>
    <w:rsid w:val="00704FD1"/>
    <w:rsid w:val="0070773D"/>
    <w:rsid w:val="00710025"/>
    <w:rsid w:val="00714328"/>
    <w:rsid w:val="00714FDC"/>
    <w:rsid w:val="00715FD9"/>
    <w:rsid w:val="00716723"/>
    <w:rsid w:val="00720BEC"/>
    <w:rsid w:val="007237DD"/>
    <w:rsid w:val="00723FE1"/>
    <w:rsid w:val="007253A3"/>
    <w:rsid w:val="007261AA"/>
    <w:rsid w:val="0073126A"/>
    <w:rsid w:val="00731AA5"/>
    <w:rsid w:val="00735F68"/>
    <w:rsid w:val="00736C21"/>
    <w:rsid w:val="00737493"/>
    <w:rsid w:val="00737F99"/>
    <w:rsid w:val="007424BA"/>
    <w:rsid w:val="00746FA1"/>
    <w:rsid w:val="00751881"/>
    <w:rsid w:val="007604CE"/>
    <w:rsid w:val="007626DA"/>
    <w:rsid w:val="00770E1B"/>
    <w:rsid w:val="00771F58"/>
    <w:rsid w:val="00773AD9"/>
    <w:rsid w:val="00773E7E"/>
    <w:rsid w:val="00780373"/>
    <w:rsid w:val="00780498"/>
    <w:rsid w:val="0078141F"/>
    <w:rsid w:val="00783104"/>
    <w:rsid w:val="00787307"/>
    <w:rsid w:val="00787598"/>
    <w:rsid w:val="00790CCE"/>
    <w:rsid w:val="007923A8"/>
    <w:rsid w:val="00794AFB"/>
    <w:rsid w:val="00796A2F"/>
    <w:rsid w:val="00797FBD"/>
    <w:rsid w:val="007A0051"/>
    <w:rsid w:val="007A1109"/>
    <w:rsid w:val="007A621F"/>
    <w:rsid w:val="007A7B2E"/>
    <w:rsid w:val="007B06A9"/>
    <w:rsid w:val="007B13A2"/>
    <w:rsid w:val="007C0011"/>
    <w:rsid w:val="007C0F2E"/>
    <w:rsid w:val="007C109C"/>
    <w:rsid w:val="007C242F"/>
    <w:rsid w:val="007D20EA"/>
    <w:rsid w:val="007D583B"/>
    <w:rsid w:val="007E6B6E"/>
    <w:rsid w:val="007E71C4"/>
    <w:rsid w:val="007F2680"/>
    <w:rsid w:val="007F2A51"/>
    <w:rsid w:val="007F763C"/>
    <w:rsid w:val="007F7929"/>
    <w:rsid w:val="0081328E"/>
    <w:rsid w:val="00816EF7"/>
    <w:rsid w:val="00817C88"/>
    <w:rsid w:val="00817F51"/>
    <w:rsid w:val="00822B4D"/>
    <w:rsid w:val="00823E6E"/>
    <w:rsid w:val="00826C6D"/>
    <w:rsid w:val="008301C1"/>
    <w:rsid w:val="008307E0"/>
    <w:rsid w:val="00830C8B"/>
    <w:rsid w:val="00830D8A"/>
    <w:rsid w:val="00831BB8"/>
    <w:rsid w:val="00835775"/>
    <w:rsid w:val="00840D71"/>
    <w:rsid w:val="00847152"/>
    <w:rsid w:val="00850DAE"/>
    <w:rsid w:val="00851209"/>
    <w:rsid w:val="00851EA2"/>
    <w:rsid w:val="00854034"/>
    <w:rsid w:val="00865B49"/>
    <w:rsid w:val="00870B0E"/>
    <w:rsid w:val="00871E5C"/>
    <w:rsid w:val="00872B69"/>
    <w:rsid w:val="0087338D"/>
    <w:rsid w:val="00874FE9"/>
    <w:rsid w:val="0088147E"/>
    <w:rsid w:val="00883320"/>
    <w:rsid w:val="00891B48"/>
    <w:rsid w:val="008922E9"/>
    <w:rsid w:val="00893F4F"/>
    <w:rsid w:val="00894477"/>
    <w:rsid w:val="008A3391"/>
    <w:rsid w:val="008A4093"/>
    <w:rsid w:val="008A6201"/>
    <w:rsid w:val="008B110A"/>
    <w:rsid w:val="008B1B53"/>
    <w:rsid w:val="008B2603"/>
    <w:rsid w:val="008B3D36"/>
    <w:rsid w:val="008B5673"/>
    <w:rsid w:val="008B6C43"/>
    <w:rsid w:val="008C01F8"/>
    <w:rsid w:val="008C1CC5"/>
    <w:rsid w:val="008C2448"/>
    <w:rsid w:val="008C52B6"/>
    <w:rsid w:val="008C60FB"/>
    <w:rsid w:val="008C7336"/>
    <w:rsid w:val="008D28F7"/>
    <w:rsid w:val="008E1D58"/>
    <w:rsid w:val="008E404D"/>
    <w:rsid w:val="008E4530"/>
    <w:rsid w:val="008E47A0"/>
    <w:rsid w:val="008F67F2"/>
    <w:rsid w:val="00902409"/>
    <w:rsid w:val="00902BB7"/>
    <w:rsid w:val="00906B4F"/>
    <w:rsid w:val="00910B52"/>
    <w:rsid w:val="00911134"/>
    <w:rsid w:val="009115A2"/>
    <w:rsid w:val="00912073"/>
    <w:rsid w:val="00915A8E"/>
    <w:rsid w:val="00917A13"/>
    <w:rsid w:val="009203C3"/>
    <w:rsid w:val="00924964"/>
    <w:rsid w:val="00925477"/>
    <w:rsid w:val="00934AAB"/>
    <w:rsid w:val="0093751D"/>
    <w:rsid w:val="00945F42"/>
    <w:rsid w:val="00947974"/>
    <w:rsid w:val="009479A4"/>
    <w:rsid w:val="0095489E"/>
    <w:rsid w:val="00957D39"/>
    <w:rsid w:val="009600B2"/>
    <w:rsid w:val="009624BA"/>
    <w:rsid w:val="009677B8"/>
    <w:rsid w:val="009709B3"/>
    <w:rsid w:val="0097504F"/>
    <w:rsid w:val="00975556"/>
    <w:rsid w:val="00977173"/>
    <w:rsid w:val="00981C37"/>
    <w:rsid w:val="0098306A"/>
    <w:rsid w:val="00983D4B"/>
    <w:rsid w:val="009871A9"/>
    <w:rsid w:val="00990D59"/>
    <w:rsid w:val="009915BC"/>
    <w:rsid w:val="00991FA6"/>
    <w:rsid w:val="009950B2"/>
    <w:rsid w:val="00995EBA"/>
    <w:rsid w:val="009974FD"/>
    <w:rsid w:val="00997BD5"/>
    <w:rsid w:val="009A0D48"/>
    <w:rsid w:val="009A2421"/>
    <w:rsid w:val="009A4453"/>
    <w:rsid w:val="009A7E6C"/>
    <w:rsid w:val="009B201A"/>
    <w:rsid w:val="009B452D"/>
    <w:rsid w:val="009B6CB9"/>
    <w:rsid w:val="009C00F0"/>
    <w:rsid w:val="009C02D4"/>
    <w:rsid w:val="009C2479"/>
    <w:rsid w:val="009C498D"/>
    <w:rsid w:val="009D0900"/>
    <w:rsid w:val="009D0EC6"/>
    <w:rsid w:val="009D590B"/>
    <w:rsid w:val="009E2B57"/>
    <w:rsid w:val="009E64BE"/>
    <w:rsid w:val="009F2AE3"/>
    <w:rsid w:val="009F3861"/>
    <w:rsid w:val="009F3AF4"/>
    <w:rsid w:val="009F502A"/>
    <w:rsid w:val="00A00E20"/>
    <w:rsid w:val="00A02B31"/>
    <w:rsid w:val="00A02C15"/>
    <w:rsid w:val="00A02C80"/>
    <w:rsid w:val="00A05731"/>
    <w:rsid w:val="00A10718"/>
    <w:rsid w:val="00A10F91"/>
    <w:rsid w:val="00A15635"/>
    <w:rsid w:val="00A16210"/>
    <w:rsid w:val="00A21960"/>
    <w:rsid w:val="00A21E1C"/>
    <w:rsid w:val="00A22593"/>
    <w:rsid w:val="00A26FDF"/>
    <w:rsid w:val="00A30A45"/>
    <w:rsid w:val="00A31284"/>
    <w:rsid w:val="00A43CB2"/>
    <w:rsid w:val="00A464CD"/>
    <w:rsid w:val="00A46AB6"/>
    <w:rsid w:val="00A478C8"/>
    <w:rsid w:val="00A54786"/>
    <w:rsid w:val="00A568C6"/>
    <w:rsid w:val="00A56BD7"/>
    <w:rsid w:val="00A601F2"/>
    <w:rsid w:val="00A6066E"/>
    <w:rsid w:val="00A63BBC"/>
    <w:rsid w:val="00A66868"/>
    <w:rsid w:val="00A671FA"/>
    <w:rsid w:val="00A72C80"/>
    <w:rsid w:val="00A7480D"/>
    <w:rsid w:val="00A75943"/>
    <w:rsid w:val="00A81807"/>
    <w:rsid w:val="00A91718"/>
    <w:rsid w:val="00A92856"/>
    <w:rsid w:val="00A931ED"/>
    <w:rsid w:val="00A95764"/>
    <w:rsid w:val="00A9791D"/>
    <w:rsid w:val="00A97CB8"/>
    <w:rsid w:val="00AA0988"/>
    <w:rsid w:val="00AA0CDF"/>
    <w:rsid w:val="00AA1F7B"/>
    <w:rsid w:val="00AC23DB"/>
    <w:rsid w:val="00AC2933"/>
    <w:rsid w:val="00AC4EE3"/>
    <w:rsid w:val="00AC6511"/>
    <w:rsid w:val="00AD4B81"/>
    <w:rsid w:val="00AD5338"/>
    <w:rsid w:val="00AD551B"/>
    <w:rsid w:val="00AD654B"/>
    <w:rsid w:val="00AE4EE5"/>
    <w:rsid w:val="00AE5A70"/>
    <w:rsid w:val="00AF19B6"/>
    <w:rsid w:val="00AF3092"/>
    <w:rsid w:val="00AF3E71"/>
    <w:rsid w:val="00AF46DE"/>
    <w:rsid w:val="00AF5DEC"/>
    <w:rsid w:val="00AF78EC"/>
    <w:rsid w:val="00B01E17"/>
    <w:rsid w:val="00B02A34"/>
    <w:rsid w:val="00B06034"/>
    <w:rsid w:val="00B128B3"/>
    <w:rsid w:val="00B203B4"/>
    <w:rsid w:val="00B20615"/>
    <w:rsid w:val="00B20D11"/>
    <w:rsid w:val="00B21013"/>
    <w:rsid w:val="00B21AC7"/>
    <w:rsid w:val="00B21DAA"/>
    <w:rsid w:val="00B24771"/>
    <w:rsid w:val="00B25567"/>
    <w:rsid w:val="00B25F9D"/>
    <w:rsid w:val="00B25FA7"/>
    <w:rsid w:val="00B26766"/>
    <w:rsid w:val="00B31100"/>
    <w:rsid w:val="00B323CB"/>
    <w:rsid w:val="00B3291C"/>
    <w:rsid w:val="00B32D08"/>
    <w:rsid w:val="00B3319E"/>
    <w:rsid w:val="00B3359E"/>
    <w:rsid w:val="00B34034"/>
    <w:rsid w:val="00B34E34"/>
    <w:rsid w:val="00B351F8"/>
    <w:rsid w:val="00B3549E"/>
    <w:rsid w:val="00B35B33"/>
    <w:rsid w:val="00B40B68"/>
    <w:rsid w:val="00B4120C"/>
    <w:rsid w:val="00B417A4"/>
    <w:rsid w:val="00B4371A"/>
    <w:rsid w:val="00B47CC0"/>
    <w:rsid w:val="00B50C14"/>
    <w:rsid w:val="00B51570"/>
    <w:rsid w:val="00B5316E"/>
    <w:rsid w:val="00B537F3"/>
    <w:rsid w:val="00B54CFF"/>
    <w:rsid w:val="00B55362"/>
    <w:rsid w:val="00B6059D"/>
    <w:rsid w:val="00B617C4"/>
    <w:rsid w:val="00B61C18"/>
    <w:rsid w:val="00B6353D"/>
    <w:rsid w:val="00B66215"/>
    <w:rsid w:val="00B66A47"/>
    <w:rsid w:val="00B7229B"/>
    <w:rsid w:val="00B72449"/>
    <w:rsid w:val="00B73123"/>
    <w:rsid w:val="00B732FE"/>
    <w:rsid w:val="00B76744"/>
    <w:rsid w:val="00B76FD2"/>
    <w:rsid w:val="00B77F20"/>
    <w:rsid w:val="00B839B9"/>
    <w:rsid w:val="00B84D66"/>
    <w:rsid w:val="00B85BA0"/>
    <w:rsid w:val="00B85C52"/>
    <w:rsid w:val="00B86474"/>
    <w:rsid w:val="00B86B3F"/>
    <w:rsid w:val="00B87654"/>
    <w:rsid w:val="00B91766"/>
    <w:rsid w:val="00B93A50"/>
    <w:rsid w:val="00B95567"/>
    <w:rsid w:val="00BA119E"/>
    <w:rsid w:val="00BA3A01"/>
    <w:rsid w:val="00BA5325"/>
    <w:rsid w:val="00BB45AB"/>
    <w:rsid w:val="00BC1624"/>
    <w:rsid w:val="00BC5A44"/>
    <w:rsid w:val="00BC6BB1"/>
    <w:rsid w:val="00BD06FB"/>
    <w:rsid w:val="00BD1531"/>
    <w:rsid w:val="00BD415D"/>
    <w:rsid w:val="00BD594D"/>
    <w:rsid w:val="00BD6320"/>
    <w:rsid w:val="00BE19F0"/>
    <w:rsid w:val="00BE3218"/>
    <w:rsid w:val="00BF409E"/>
    <w:rsid w:val="00C003F1"/>
    <w:rsid w:val="00C005B9"/>
    <w:rsid w:val="00C044E3"/>
    <w:rsid w:val="00C04E09"/>
    <w:rsid w:val="00C058D8"/>
    <w:rsid w:val="00C13348"/>
    <w:rsid w:val="00C154F4"/>
    <w:rsid w:val="00C21927"/>
    <w:rsid w:val="00C230C5"/>
    <w:rsid w:val="00C266E1"/>
    <w:rsid w:val="00C319E0"/>
    <w:rsid w:val="00C327BA"/>
    <w:rsid w:val="00C350BF"/>
    <w:rsid w:val="00C35D5A"/>
    <w:rsid w:val="00C3788B"/>
    <w:rsid w:val="00C42C17"/>
    <w:rsid w:val="00C446C0"/>
    <w:rsid w:val="00C45440"/>
    <w:rsid w:val="00C521E5"/>
    <w:rsid w:val="00C6588C"/>
    <w:rsid w:val="00C65963"/>
    <w:rsid w:val="00C735E0"/>
    <w:rsid w:val="00C77BBD"/>
    <w:rsid w:val="00C850C8"/>
    <w:rsid w:val="00C90BD5"/>
    <w:rsid w:val="00C910D9"/>
    <w:rsid w:val="00C92DF7"/>
    <w:rsid w:val="00C935DA"/>
    <w:rsid w:val="00C9764E"/>
    <w:rsid w:val="00CA5A56"/>
    <w:rsid w:val="00CB0433"/>
    <w:rsid w:val="00CB196B"/>
    <w:rsid w:val="00CB197D"/>
    <w:rsid w:val="00CB48FE"/>
    <w:rsid w:val="00CB61E6"/>
    <w:rsid w:val="00CB6ABD"/>
    <w:rsid w:val="00CC2125"/>
    <w:rsid w:val="00CC229A"/>
    <w:rsid w:val="00CC3B58"/>
    <w:rsid w:val="00CC7D6E"/>
    <w:rsid w:val="00CC7F86"/>
    <w:rsid w:val="00CD18E4"/>
    <w:rsid w:val="00CD71EA"/>
    <w:rsid w:val="00CE1E53"/>
    <w:rsid w:val="00CF644A"/>
    <w:rsid w:val="00D02582"/>
    <w:rsid w:val="00D04195"/>
    <w:rsid w:val="00D06B89"/>
    <w:rsid w:val="00D10198"/>
    <w:rsid w:val="00D22491"/>
    <w:rsid w:val="00D23D0B"/>
    <w:rsid w:val="00D2421F"/>
    <w:rsid w:val="00D2603B"/>
    <w:rsid w:val="00D261C0"/>
    <w:rsid w:val="00D311DD"/>
    <w:rsid w:val="00D3152B"/>
    <w:rsid w:val="00D33757"/>
    <w:rsid w:val="00D342E5"/>
    <w:rsid w:val="00D3639A"/>
    <w:rsid w:val="00D472CD"/>
    <w:rsid w:val="00D47E03"/>
    <w:rsid w:val="00D55B4F"/>
    <w:rsid w:val="00D63746"/>
    <w:rsid w:val="00D64DF2"/>
    <w:rsid w:val="00D650F2"/>
    <w:rsid w:val="00D65CD1"/>
    <w:rsid w:val="00D6776D"/>
    <w:rsid w:val="00D75925"/>
    <w:rsid w:val="00D77613"/>
    <w:rsid w:val="00D8661E"/>
    <w:rsid w:val="00D92752"/>
    <w:rsid w:val="00D92D88"/>
    <w:rsid w:val="00D93474"/>
    <w:rsid w:val="00D934DE"/>
    <w:rsid w:val="00D93875"/>
    <w:rsid w:val="00D93BB3"/>
    <w:rsid w:val="00D94D45"/>
    <w:rsid w:val="00D95F5E"/>
    <w:rsid w:val="00D96D9E"/>
    <w:rsid w:val="00DA1199"/>
    <w:rsid w:val="00DA46AD"/>
    <w:rsid w:val="00DA7379"/>
    <w:rsid w:val="00DB1AC7"/>
    <w:rsid w:val="00DC705E"/>
    <w:rsid w:val="00DC7FED"/>
    <w:rsid w:val="00DD0EA0"/>
    <w:rsid w:val="00DD2DE4"/>
    <w:rsid w:val="00DD5F38"/>
    <w:rsid w:val="00DE0D77"/>
    <w:rsid w:val="00DE3293"/>
    <w:rsid w:val="00DE49F7"/>
    <w:rsid w:val="00DE54B8"/>
    <w:rsid w:val="00DE5FE8"/>
    <w:rsid w:val="00DF0D9F"/>
    <w:rsid w:val="00DF1BDF"/>
    <w:rsid w:val="00DF2C02"/>
    <w:rsid w:val="00DF4C50"/>
    <w:rsid w:val="00DF6972"/>
    <w:rsid w:val="00E049BD"/>
    <w:rsid w:val="00E10D9F"/>
    <w:rsid w:val="00E1178D"/>
    <w:rsid w:val="00E12D76"/>
    <w:rsid w:val="00E17306"/>
    <w:rsid w:val="00E266E9"/>
    <w:rsid w:val="00E26B6F"/>
    <w:rsid w:val="00E30B2F"/>
    <w:rsid w:val="00E33FEF"/>
    <w:rsid w:val="00E3417E"/>
    <w:rsid w:val="00E35132"/>
    <w:rsid w:val="00E352AA"/>
    <w:rsid w:val="00E42DF2"/>
    <w:rsid w:val="00E42EF4"/>
    <w:rsid w:val="00E45F60"/>
    <w:rsid w:val="00E51EEE"/>
    <w:rsid w:val="00E52BEF"/>
    <w:rsid w:val="00E53099"/>
    <w:rsid w:val="00E5474B"/>
    <w:rsid w:val="00E554B2"/>
    <w:rsid w:val="00E55837"/>
    <w:rsid w:val="00E55F5A"/>
    <w:rsid w:val="00E56193"/>
    <w:rsid w:val="00E5735E"/>
    <w:rsid w:val="00E57FD4"/>
    <w:rsid w:val="00E612A5"/>
    <w:rsid w:val="00E6185B"/>
    <w:rsid w:val="00E63E64"/>
    <w:rsid w:val="00E63F65"/>
    <w:rsid w:val="00E671C4"/>
    <w:rsid w:val="00E67F40"/>
    <w:rsid w:val="00E74022"/>
    <w:rsid w:val="00E75392"/>
    <w:rsid w:val="00E759D8"/>
    <w:rsid w:val="00E76C9F"/>
    <w:rsid w:val="00E77BFB"/>
    <w:rsid w:val="00E83CDC"/>
    <w:rsid w:val="00E8573C"/>
    <w:rsid w:val="00E858DE"/>
    <w:rsid w:val="00E90E4F"/>
    <w:rsid w:val="00E95104"/>
    <w:rsid w:val="00E973B1"/>
    <w:rsid w:val="00EB3FA4"/>
    <w:rsid w:val="00EB7055"/>
    <w:rsid w:val="00EC0898"/>
    <w:rsid w:val="00EC1EC3"/>
    <w:rsid w:val="00EC4145"/>
    <w:rsid w:val="00EC4492"/>
    <w:rsid w:val="00EC4E0E"/>
    <w:rsid w:val="00ED0F78"/>
    <w:rsid w:val="00ED51BA"/>
    <w:rsid w:val="00ED675A"/>
    <w:rsid w:val="00EE014E"/>
    <w:rsid w:val="00EE1C84"/>
    <w:rsid w:val="00EE58B4"/>
    <w:rsid w:val="00EE5DB7"/>
    <w:rsid w:val="00EE75C9"/>
    <w:rsid w:val="00EF066E"/>
    <w:rsid w:val="00EF24C0"/>
    <w:rsid w:val="00EF39CB"/>
    <w:rsid w:val="00EF61DB"/>
    <w:rsid w:val="00EF6F48"/>
    <w:rsid w:val="00EF7B69"/>
    <w:rsid w:val="00F001B1"/>
    <w:rsid w:val="00F013AE"/>
    <w:rsid w:val="00F03FFA"/>
    <w:rsid w:val="00F10D80"/>
    <w:rsid w:val="00F12E15"/>
    <w:rsid w:val="00F147B5"/>
    <w:rsid w:val="00F147EF"/>
    <w:rsid w:val="00F152D2"/>
    <w:rsid w:val="00F153DE"/>
    <w:rsid w:val="00F16712"/>
    <w:rsid w:val="00F256E0"/>
    <w:rsid w:val="00F3058A"/>
    <w:rsid w:val="00F3149B"/>
    <w:rsid w:val="00F35498"/>
    <w:rsid w:val="00F35B16"/>
    <w:rsid w:val="00F43D98"/>
    <w:rsid w:val="00F45159"/>
    <w:rsid w:val="00F46702"/>
    <w:rsid w:val="00F47BE5"/>
    <w:rsid w:val="00F57806"/>
    <w:rsid w:val="00F60448"/>
    <w:rsid w:val="00F6635D"/>
    <w:rsid w:val="00F663C8"/>
    <w:rsid w:val="00F66863"/>
    <w:rsid w:val="00F718A6"/>
    <w:rsid w:val="00F73AF2"/>
    <w:rsid w:val="00F77091"/>
    <w:rsid w:val="00F77398"/>
    <w:rsid w:val="00F77D81"/>
    <w:rsid w:val="00F77E12"/>
    <w:rsid w:val="00F816FA"/>
    <w:rsid w:val="00F817F0"/>
    <w:rsid w:val="00F821A3"/>
    <w:rsid w:val="00F824B2"/>
    <w:rsid w:val="00F85926"/>
    <w:rsid w:val="00F87778"/>
    <w:rsid w:val="00F914BD"/>
    <w:rsid w:val="00F92EB6"/>
    <w:rsid w:val="00F93939"/>
    <w:rsid w:val="00F947BF"/>
    <w:rsid w:val="00F96053"/>
    <w:rsid w:val="00F96F3B"/>
    <w:rsid w:val="00FA159B"/>
    <w:rsid w:val="00FA7159"/>
    <w:rsid w:val="00FB1970"/>
    <w:rsid w:val="00FB553A"/>
    <w:rsid w:val="00FB65A1"/>
    <w:rsid w:val="00FB71DE"/>
    <w:rsid w:val="00FC10AE"/>
    <w:rsid w:val="00FC12D1"/>
    <w:rsid w:val="00FC2233"/>
    <w:rsid w:val="00FC35B3"/>
    <w:rsid w:val="00FC4254"/>
    <w:rsid w:val="00FC4290"/>
    <w:rsid w:val="00FC47A4"/>
    <w:rsid w:val="00FC4E32"/>
    <w:rsid w:val="00FD1457"/>
    <w:rsid w:val="00FD3EB6"/>
    <w:rsid w:val="00FD3F94"/>
    <w:rsid w:val="00FD44DF"/>
    <w:rsid w:val="00FD79FB"/>
    <w:rsid w:val="00FE4923"/>
    <w:rsid w:val="00FE7D5F"/>
    <w:rsid w:val="00FF0529"/>
    <w:rsid w:val="00FF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9EBD9"/>
  <w15:docId w15:val="{71D89832-5189-414E-BEDE-5428F6B0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01A"/>
  </w:style>
  <w:style w:type="paragraph" w:styleId="1">
    <w:name w:val="heading 1"/>
    <w:basedOn w:val="a"/>
    <w:next w:val="a"/>
    <w:qFormat/>
    <w:rsid w:val="002C13DB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2C13DB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2C13DB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2C13DB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2C13DB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2C13DB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2C13DB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2C13DB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2C13DB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C13DB"/>
    <w:rPr>
      <w:sz w:val="26"/>
    </w:rPr>
  </w:style>
  <w:style w:type="paragraph" w:styleId="a4">
    <w:name w:val="Body Text Indent"/>
    <w:basedOn w:val="a"/>
    <w:rsid w:val="002C13DB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paragraph" w:customStyle="1" w:styleId="10">
    <w:name w:val="Цитата1"/>
    <w:basedOn w:val="a"/>
    <w:rsid w:val="009B201A"/>
    <w:pPr>
      <w:suppressAutoHyphens/>
      <w:ind w:left="993" w:right="849"/>
      <w:jc w:val="center"/>
    </w:pPr>
    <w:rPr>
      <w:sz w:val="24"/>
      <w:lang w:eastAsia="zh-CN"/>
    </w:rPr>
  </w:style>
  <w:style w:type="character" w:customStyle="1" w:styleId="layout">
    <w:name w:val="layout"/>
    <w:basedOn w:val="a0"/>
    <w:rsid w:val="00C45440"/>
  </w:style>
  <w:style w:type="character" w:styleId="aa">
    <w:name w:val="Strong"/>
    <w:basedOn w:val="a0"/>
    <w:qFormat/>
    <w:rsid w:val="00B417A4"/>
    <w:rPr>
      <w:b/>
      <w:bCs/>
    </w:rPr>
  </w:style>
  <w:style w:type="character" w:customStyle="1" w:styleId="40">
    <w:name w:val="Заголовок 4 Знак"/>
    <w:basedOn w:val="a0"/>
    <w:link w:val="4"/>
    <w:rsid w:val="00C935DA"/>
    <w:rPr>
      <w:b/>
      <w:sz w:val="28"/>
    </w:rPr>
  </w:style>
  <w:style w:type="paragraph" w:styleId="ab">
    <w:name w:val="Block Text"/>
    <w:basedOn w:val="a"/>
    <w:link w:val="ac"/>
    <w:rsid w:val="001E7196"/>
    <w:pPr>
      <w:ind w:left="993" w:right="849"/>
      <w:jc w:val="center"/>
    </w:pPr>
    <w:rPr>
      <w:sz w:val="24"/>
      <w:lang w:val="x-none" w:eastAsia="x-none"/>
    </w:rPr>
  </w:style>
  <w:style w:type="character" w:customStyle="1" w:styleId="ac">
    <w:name w:val="Цитата Знак"/>
    <w:link w:val="ab"/>
    <w:rsid w:val="001E7196"/>
    <w:rPr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v-al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53;&#1040;&#1043;&#1056;&#1040;&#1046;&#1044;&#1045;&#1053;&#1048;&#1045;\&#1055;&#1054;&#1057;&#1058;&#1040;&#1053;&#1054;&#1042;&#1051;&#1045;&#1053;&#1048;&#1071;\2020\&#1055;&#1086;&#1089;&#1090;&#1072;&#1085;&#1086;&#1074;&#1083;&#1077;&#1085;&#1080;&#1077;_&#1072;&#1076;&#1084;&#1080;&#1085;&#1080;&#1089;&#1090;&#1088;&#1072;&#1094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AFA21-30D5-4C2A-BE31-09C7DADAA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Постановление_администрация</Template>
  <TotalTime>2643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Admin</dc:creator>
  <cp:lastModifiedBy>Uprav2</cp:lastModifiedBy>
  <cp:revision>218</cp:revision>
  <cp:lastPrinted>2026-10-19T03:59:00Z</cp:lastPrinted>
  <dcterms:created xsi:type="dcterms:W3CDTF">2024-10-11T05:00:00Z</dcterms:created>
  <dcterms:modified xsi:type="dcterms:W3CDTF">2026-10-22T09:17:00Z</dcterms:modified>
</cp:coreProperties>
</file>