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32EA0" w14:textId="77777777" w:rsidR="006868C8" w:rsidRPr="007261AA" w:rsidRDefault="00657341" w:rsidP="00902BB7">
      <w:pPr>
        <w:pStyle w:val="1"/>
        <w:spacing w:after="1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6868C8"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14:paraId="2E407CA1" w14:textId="77777777"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14:paraId="7AF9F16B" w14:textId="77777777"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14:paraId="28BE2169" w14:textId="77777777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1AF9A45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700952B9" w14:textId="77777777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14:paraId="2114728B" w14:textId="7A3C4BCF" w:rsidR="006868C8" w:rsidRPr="00D8661E" w:rsidRDefault="00B6059D" w:rsidP="00C659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14:paraId="287AF738" w14:textId="77777777"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106AE614" w14:textId="638B0912" w:rsidR="006868C8" w:rsidRPr="00EE5DB7" w:rsidRDefault="00B6059D" w:rsidP="00C65963">
            <w:pPr>
              <w:spacing w:line="24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791</w:t>
            </w:r>
          </w:p>
        </w:tc>
      </w:tr>
      <w:tr w:rsidR="006868C8" w:rsidRPr="00063958" w14:paraId="07A9EDF7" w14:textId="77777777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0B76BA9" w14:textId="31CE08E4"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Новоалтайск</w:t>
            </w:r>
          </w:p>
        </w:tc>
      </w:tr>
      <w:tr w:rsidR="006868C8" w:rsidRPr="00063958" w14:paraId="2B055828" w14:textId="77777777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D1ADFB8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03CBBBB5" w14:textId="77777777" w:rsidTr="00902BB7">
        <w:trPr>
          <w:cantSplit/>
        </w:trPr>
        <w:tc>
          <w:tcPr>
            <w:tcW w:w="4326" w:type="dxa"/>
            <w:gridSpan w:val="2"/>
          </w:tcPr>
          <w:p w14:paraId="0713C6DC" w14:textId="77777777" w:rsidR="006868C8" w:rsidRPr="007261AA" w:rsidRDefault="009B201A" w:rsidP="00C65963">
            <w:pPr>
              <w:rPr>
                <w:sz w:val="24"/>
                <w:szCs w:val="24"/>
              </w:rPr>
            </w:pPr>
            <w:r w:rsidRPr="007A1A74">
              <w:rPr>
                <w:sz w:val="24"/>
                <w:szCs w:val="24"/>
              </w:rPr>
              <w:t>О награждении Почетной грамотой администрации Первомайского района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C08E9C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2BC25A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E1F15" w14:paraId="5C1F3DE8" w14:textId="77777777" w:rsidTr="005E0124">
        <w:trPr>
          <w:cantSplit/>
          <w:trHeight w:hRule="exact" w:val="713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39ECCD65" w14:textId="77777777" w:rsidR="006868C8" w:rsidRPr="000E1F15" w:rsidRDefault="006868C8" w:rsidP="00C65963">
            <w:pPr>
              <w:rPr>
                <w:sz w:val="28"/>
                <w:szCs w:val="28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4C906FD6" w14:textId="77777777" w:rsidR="006868C8" w:rsidRPr="000E1F15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14:paraId="3596CCF7" w14:textId="7C148364" w:rsidR="009B201A" w:rsidRPr="007D20EA" w:rsidRDefault="009B201A" w:rsidP="00F66863">
      <w:pPr>
        <w:ind w:firstLine="720"/>
        <w:jc w:val="both"/>
        <w:rPr>
          <w:iCs/>
          <w:sz w:val="28"/>
          <w:szCs w:val="28"/>
        </w:rPr>
      </w:pPr>
      <w:r w:rsidRPr="007D20EA">
        <w:rPr>
          <w:iCs/>
          <w:sz w:val="28"/>
          <w:szCs w:val="28"/>
        </w:rPr>
        <w:t xml:space="preserve">В соответствии с Положением о Почетной грамоте администрации Первомайского района, утвержденным постановлением администрации Первомайского района </w:t>
      </w:r>
      <w:r w:rsidR="00A931ED" w:rsidRPr="007D20EA">
        <w:rPr>
          <w:iCs/>
          <w:sz w:val="28"/>
          <w:szCs w:val="28"/>
        </w:rPr>
        <w:t>от 13 сентября 2023 года № 1305</w:t>
      </w:r>
      <w:r w:rsidRPr="007D20EA">
        <w:rPr>
          <w:iCs/>
          <w:sz w:val="28"/>
          <w:szCs w:val="28"/>
        </w:rPr>
        <w:t>, п о с т а н о в л я ю:</w:t>
      </w:r>
    </w:p>
    <w:p w14:paraId="2A37BC7C" w14:textId="77777777" w:rsidR="008E47A0" w:rsidRPr="007D20EA" w:rsidRDefault="008E47A0" w:rsidP="00F66863">
      <w:pPr>
        <w:pStyle w:val="10"/>
        <w:ind w:left="0" w:right="57" w:firstLine="720"/>
        <w:jc w:val="both"/>
        <w:rPr>
          <w:iCs/>
          <w:sz w:val="28"/>
          <w:szCs w:val="28"/>
        </w:rPr>
      </w:pPr>
    </w:p>
    <w:p w14:paraId="6AAAEC62" w14:textId="6565E972" w:rsidR="004C495C" w:rsidRPr="007D20EA" w:rsidRDefault="00343E32" w:rsidP="004C495C">
      <w:pPr>
        <w:pStyle w:val="10"/>
        <w:ind w:left="0" w:right="57" w:firstLine="720"/>
        <w:jc w:val="both"/>
        <w:rPr>
          <w:iCs/>
          <w:sz w:val="28"/>
          <w:szCs w:val="28"/>
        </w:rPr>
      </w:pPr>
      <w:r w:rsidRPr="007D20EA">
        <w:rPr>
          <w:iCs/>
          <w:sz w:val="28"/>
          <w:szCs w:val="28"/>
        </w:rPr>
        <w:t>1.</w:t>
      </w:r>
      <w:r w:rsidR="005848C6" w:rsidRPr="007D20EA">
        <w:rPr>
          <w:iCs/>
          <w:sz w:val="28"/>
          <w:szCs w:val="28"/>
        </w:rPr>
        <w:t xml:space="preserve"> </w:t>
      </w:r>
      <w:r w:rsidR="009B201A" w:rsidRPr="007D20EA">
        <w:rPr>
          <w:iCs/>
          <w:sz w:val="28"/>
          <w:szCs w:val="28"/>
        </w:rPr>
        <w:t>Наградить Почетной грамотой администрации Первомайского района:</w:t>
      </w:r>
    </w:p>
    <w:p w14:paraId="11B9B440" w14:textId="42C2BBA7" w:rsidR="004C495C" w:rsidRPr="006B462E" w:rsidRDefault="004C495C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bookmarkStart w:id="0" w:name="_Hlk234230383"/>
      <w:r w:rsidRPr="006B462E">
        <w:rPr>
          <w:iCs/>
          <w:sz w:val="28"/>
          <w:szCs w:val="28"/>
        </w:rPr>
        <w:t>Высотину Ирину Владимировну</w:t>
      </w:r>
      <w:bookmarkEnd w:id="0"/>
      <w:r w:rsidRPr="006B462E">
        <w:rPr>
          <w:iCs/>
          <w:sz w:val="28"/>
          <w:szCs w:val="28"/>
        </w:rPr>
        <w:t xml:space="preserve">, </w:t>
      </w:r>
      <w:bookmarkStart w:id="1" w:name="_Hlk234230365"/>
      <w:r w:rsidR="00773AD9" w:rsidRPr="006B462E">
        <w:rPr>
          <w:iCs/>
          <w:sz w:val="28"/>
          <w:szCs w:val="28"/>
        </w:rPr>
        <w:t xml:space="preserve">машиниста по стирке белья Муниципального бюджетного дошкольного образовательного учреждения – детский сад «Зернышко» с. Логовское Первомайского района Алтайского края </w:t>
      </w:r>
      <w:bookmarkEnd w:id="1"/>
      <w:r w:rsidR="00773AD9" w:rsidRPr="006B462E">
        <w:rPr>
          <w:iCs/>
          <w:sz w:val="28"/>
          <w:szCs w:val="28"/>
        </w:rPr>
        <w:t>– за многолетний добросовестный труд в сфере образования;</w:t>
      </w:r>
    </w:p>
    <w:p w14:paraId="695CD92A" w14:textId="66CA3450" w:rsidR="00F60448" w:rsidRPr="006B462E" w:rsidRDefault="00F60448" w:rsidP="007D20EA">
      <w:pPr>
        <w:spacing w:line="276" w:lineRule="auto"/>
        <w:ind w:firstLine="567"/>
        <w:jc w:val="both"/>
        <w:rPr>
          <w:iCs/>
          <w:sz w:val="28"/>
          <w:szCs w:val="28"/>
        </w:rPr>
      </w:pPr>
      <w:bookmarkStart w:id="2" w:name="_Hlk234231526"/>
      <w:r w:rsidRPr="006B462E">
        <w:rPr>
          <w:iCs/>
          <w:sz w:val="28"/>
          <w:szCs w:val="28"/>
        </w:rPr>
        <w:t>Емельянову Елену Анатольевну</w:t>
      </w:r>
      <w:bookmarkEnd w:id="2"/>
      <w:r w:rsidRPr="006B462E">
        <w:rPr>
          <w:iCs/>
          <w:sz w:val="28"/>
          <w:szCs w:val="28"/>
        </w:rPr>
        <w:t xml:space="preserve">, </w:t>
      </w:r>
      <w:bookmarkStart w:id="3" w:name="_Hlk234231481"/>
      <w:r w:rsidRPr="006B462E">
        <w:rPr>
          <w:iCs/>
          <w:sz w:val="28"/>
          <w:szCs w:val="28"/>
        </w:rPr>
        <w:t xml:space="preserve">учителя начальных классов Муниципального бюджетного общеобразовательного учреждения </w:t>
      </w:r>
      <w:r w:rsidR="00746FA1" w:rsidRPr="006B462E">
        <w:rPr>
          <w:iCs/>
          <w:sz w:val="28"/>
          <w:szCs w:val="28"/>
        </w:rPr>
        <w:t>«</w:t>
      </w:r>
      <w:r w:rsidRPr="006B462E">
        <w:rPr>
          <w:iCs/>
          <w:sz w:val="28"/>
          <w:szCs w:val="28"/>
        </w:rPr>
        <w:t>Бобровская средняя общеобразовательная школа» Первомайского района Алтайского края</w:t>
      </w:r>
      <w:bookmarkEnd w:id="3"/>
      <w:r w:rsidRPr="006B462E">
        <w:rPr>
          <w:iCs/>
          <w:sz w:val="28"/>
          <w:szCs w:val="28"/>
        </w:rPr>
        <w:t xml:space="preserve"> – </w:t>
      </w:r>
      <w:bookmarkStart w:id="4" w:name="_Hlk234231555"/>
      <w:r w:rsidRPr="006B462E">
        <w:rPr>
          <w:iCs/>
          <w:sz w:val="28"/>
          <w:szCs w:val="28"/>
        </w:rPr>
        <w:t>за многолетний добросовестный труд в сфере образования</w:t>
      </w:r>
      <w:bookmarkEnd w:id="4"/>
      <w:r w:rsidRPr="006B462E">
        <w:rPr>
          <w:iCs/>
          <w:sz w:val="28"/>
          <w:szCs w:val="28"/>
        </w:rPr>
        <w:t>;</w:t>
      </w:r>
    </w:p>
    <w:p w14:paraId="55CEE492" w14:textId="316A6D3D" w:rsidR="000C1D15" w:rsidRPr="006B462E" w:rsidRDefault="004B1E0F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bookmarkStart w:id="5" w:name="_Hlk234225110"/>
      <w:r w:rsidRPr="006B462E">
        <w:rPr>
          <w:iCs/>
          <w:sz w:val="28"/>
          <w:szCs w:val="28"/>
        </w:rPr>
        <w:t xml:space="preserve">Ефремову </w:t>
      </w:r>
      <w:r w:rsidR="000C1D15" w:rsidRPr="006B462E">
        <w:rPr>
          <w:iCs/>
          <w:sz w:val="28"/>
          <w:szCs w:val="28"/>
        </w:rPr>
        <w:t>Екатерину Александровну</w:t>
      </w:r>
      <w:bookmarkEnd w:id="5"/>
      <w:r w:rsidR="000C1D15" w:rsidRPr="006B462E">
        <w:rPr>
          <w:iCs/>
          <w:sz w:val="28"/>
          <w:szCs w:val="28"/>
        </w:rPr>
        <w:t xml:space="preserve">, </w:t>
      </w:r>
      <w:bookmarkStart w:id="6" w:name="_Hlk234225070"/>
      <w:r w:rsidR="000C1D15" w:rsidRPr="006B462E">
        <w:rPr>
          <w:iCs/>
          <w:sz w:val="28"/>
          <w:szCs w:val="28"/>
        </w:rPr>
        <w:t>учителя русского языка и литературы Муниципального бюджетного общеобразовательного учреждения «Боровихинская средняя общеобразовательная школа» Первомайского района Алтайского края</w:t>
      </w:r>
      <w:bookmarkEnd w:id="6"/>
      <w:r w:rsidR="000C1D15" w:rsidRPr="006B462E">
        <w:rPr>
          <w:iCs/>
          <w:sz w:val="28"/>
          <w:szCs w:val="28"/>
        </w:rPr>
        <w:t xml:space="preserve"> - </w:t>
      </w:r>
      <w:bookmarkStart w:id="7" w:name="_Hlk234225158"/>
      <w:r w:rsidR="000C1D15" w:rsidRPr="006B462E">
        <w:rPr>
          <w:iCs/>
          <w:sz w:val="28"/>
          <w:szCs w:val="28"/>
        </w:rPr>
        <w:t>за многолетний добросовестный труд, высокие достижения в сфере образования и воспитания</w:t>
      </w:r>
      <w:bookmarkEnd w:id="7"/>
      <w:r w:rsidR="000C1D15" w:rsidRPr="006B462E">
        <w:rPr>
          <w:iCs/>
          <w:sz w:val="28"/>
          <w:szCs w:val="28"/>
        </w:rPr>
        <w:t>;</w:t>
      </w:r>
    </w:p>
    <w:p w14:paraId="4C19994E" w14:textId="658A8761" w:rsidR="00737F99" w:rsidRPr="006B462E" w:rsidRDefault="008E404D" w:rsidP="00737F99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bookmarkStart w:id="8" w:name="_Hlk234232025"/>
      <w:r w:rsidRPr="006B462E">
        <w:rPr>
          <w:iCs/>
          <w:sz w:val="28"/>
          <w:szCs w:val="28"/>
        </w:rPr>
        <w:t>Коваленко Елену Николаевну</w:t>
      </w:r>
      <w:bookmarkEnd w:id="8"/>
      <w:r w:rsidRPr="006B462E">
        <w:rPr>
          <w:iCs/>
          <w:sz w:val="28"/>
          <w:szCs w:val="28"/>
        </w:rPr>
        <w:t xml:space="preserve">, </w:t>
      </w:r>
      <w:bookmarkStart w:id="9" w:name="_Hlk234231996"/>
      <w:r w:rsidRPr="006B462E">
        <w:rPr>
          <w:iCs/>
          <w:sz w:val="28"/>
          <w:szCs w:val="28"/>
        </w:rPr>
        <w:t>кладовщика центрального склада акционерного общества «Птицефабрика «Молодежная» Первомайского района Алтайского края</w:t>
      </w:r>
      <w:bookmarkEnd w:id="9"/>
      <w:r w:rsidRPr="006B462E">
        <w:rPr>
          <w:iCs/>
          <w:sz w:val="28"/>
          <w:szCs w:val="28"/>
        </w:rPr>
        <w:t xml:space="preserve"> – </w:t>
      </w:r>
      <w:r w:rsidR="00737F99" w:rsidRPr="006B462E">
        <w:rPr>
          <w:iCs/>
          <w:sz w:val="28"/>
          <w:szCs w:val="28"/>
        </w:rPr>
        <w:t>за многолетний добросовестный труд и в связи с юбилейной датой;</w:t>
      </w:r>
    </w:p>
    <w:p w14:paraId="46488FB3" w14:textId="24AE41A8" w:rsidR="00917A13" w:rsidRPr="006B462E" w:rsidRDefault="00917A13" w:rsidP="00737F99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r w:rsidRPr="006B462E">
        <w:rPr>
          <w:iCs/>
          <w:sz w:val="28"/>
          <w:szCs w:val="28"/>
        </w:rPr>
        <w:t>Маковееву Юлию Михайловну, учителя – логопеда Муниципального бюджетного дошкольного образовательного учреждения – детский сад «Сказка» с. Первомайское Первомайского района Алтайского края</w:t>
      </w:r>
      <w:r w:rsidR="003626D5" w:rsidRPr="006B462E">
        <w:rPr>
          <w:iCs/>
          <w:sz w:val="28"/>
          <w:szCs w:val="28"/>
        </w:rPr>
        <w:t xml:space="preserve"> – </w:t>
      </w:r>
      <w:bookmarkStart w:id="10" w:name="_Hlk234228549"/>
      <w:r w:rsidR="003626D5" w:rsidRPr="006B462E">
        <w:rPr>
          <w:iCs/>
          <w:sz w:val="28"/>
          <w:szCs w:val="28"/>
        </w:rPr>
        <w:t xml:space="preserve">за </w:t>
      </w:r>
      <w:r w:rsidR="003626D5" w:rsidRPr="006B462E">
        <w:rPr>
          <w:iCs/>
          <w:sz w:val="28"/>
          <w:szCs w:val="28"/>
        </w:rPr>
        <w:lastRenderedPageBreak/>
        <w:t>многолетний добросовестный труд</w:t>
      </w:r>
      <w:r w:rsidR="00B54CFF" w:rsidRPr="006B462E">
        <w:rPr>
          <w:iCs/>
          <w:sz w:val="28"/>
          <w:szCs w:val="28"/>
        </w:rPr>
        <w:t xml:space="preserve"> и значительные заслуги в сфере образования</w:t>
      </w:r>
      <w:bookmarkEnd w:id="10"/>
      <w:r w:rsidR="00B54CFF" w:rsidRPr="006B462E">
        <w:rPr>
          <w:iCs/>
          <w:sz w:val="28"/>
          <w:szCs w:val="28"/>
        </w:rPr>
        <w:t>;</w:t>
      </w:r>
    </w:p>
    <w:p w14:paraId="56922A66" w14:textId="14E2E408" w:rsidR="000F039E" w:rsidRPr="006B462E" w:rsidRDefault="00746FA1" w:rsidP="007D20EA">
      <w:pPr>
        <w:spacing w:line="276" w:lineRule="auto"/>
        <w:ind w:firstLine="567"/>
        <w:jc w:val="both"/>
        <w:rPr>
          <w:iCs/>
          <w:sz w:val="28"/>
          <w:szCs w:val="28"/>
        </w:rPr>
      </w:pPr>
      <w:r w:rsidRPr="006B462E">
        <w:rPr>
          <w:iCs/>
          <w:sz w:val="28"/>
          <w:szCs w:val="28"/>
        </w:rPr>
        <w:t>Носову Маргариту Федоровну, учителя физической культуры Муниципального бюджетного общеобразовательного учреждения «Северная средняя общеобразовательная школа» Первомайского района Алтайского края – за заслуги и высокие достижения в сфере образования и воспитания;</w:t>
      </w:r>
    </w:p>
    <w:p w14:paraId="5F52B536" w14:textId="4EEADB98" w:rsidR="00303732" w:rsidRPr="006B462E" w:rsidRDefault="00303732" w:rsidP="007D20EA">
      <w:pPr>
        <w:spacing w:line="276" w:lineRule="auto"/>
        <w:ind w:firstLine="567"/>
        <w:jc w:val="both"/>
        <w:rPr>
          <w:iCs/>
          <w:sz w:val="28"/>
          <w:szCs w:val="28"/>
        </w:rPr>
      </w:pPr>
      <w:r w:rsidRPr="006B462E">
        <w:rPr>
          <w:iCs/>
          <w:sz w:val="28"/>
          <w:szCs w:val="28"/>
        </w:rPr>
        <w:t>Пантелееву Юлию Юрьевну, главного бухгалтера Муниципального бюджетного общеобразовательного учреждения</w:t>
      </w:r>
      <w:r w:rsidR="008301C1" w:rsidRPr="006B462E">
        <w:rPr>
          <w:iCs/>
          <w:sz w:val="28"/>
          <w:szCs w:val="28"/>
        </w:rPr>
        <w:t xml:space="preserve"> «Первомайская средняя общеобразовательная школа»</w:t>
      </w:r>
      <w:r w:rsidR="004A7184" w:rsidRPr="006B462E">
        <w:rPr>
          <w:iCs/>
          <w:sz w:val="28"/>
          <w:szCs w:val="28"/>
        </w:rPr>
        <w:t xml:space="preserve"> </w:t>
      </w:r>
      <w:r w:rsidR="008301C1" w:rsidRPr="006B462E">
        <w:rPr>
          <w:iCs/>
          <w:sz w:val="28"/>
          <w:szCs w:val="28"/>
        </w:rPr>
        <w:t>Первомайского района Алтайского края – за многолетний добросовестный труд, значительный вклад в развитие сферы образования</w:t>
      </w:r>
      <w:r w:rsidR="004A7184" w:rsidRPr="006B462E">
        <w:rPr>
          <w:iCs/>
          <w:sz w:val="28"/>
          <w:szCs w:val="28"/>
        </w:rPr>
        <w:t>;</w:t>
      </w:r>
    </w:p>
    <w:p w14:paraId="23A1A1F7" w14:textId="3C419935" w:rsidR="00822B4D" w:rsidRPr="006B462E" w:rsidRDefault="00746FA1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r w:rsidRPr="006B462E">
        <w:rPr>
          <w:iCs/>
          <w:sz w:val="28"/>
          <w:szCs w:val="28"/>
        </w:rPr>
        <w:t>Пенкину Екатерину Сергеевну</w:t>
      </w:r>
      <w:r w:rsidR="004C495C" w:rsidRPr="006B462E">
        <w:rPr>
          <w:iCs/>
          <w:sz w:val="28"/>
          <w:szCs w:val="28"/>
        </w:rPr>
        <w:t>, учителя – логопеда Муниципального бюджетного дошкольного образовательного учреждения – детский сад «Зернышко» с. Логовское Первомайского района Алтайского края – за заслуги и высокие достижения в сфере образования и воспитания;</w:t>
      </w:r>
    </w:p>
    <w:p w14:paraId="3ABA9991" w14:textId="18683390" w:rsidR="00A66868" w:rsidRPr="006B462E" w:rsidRDefault="00A66868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r w:rsidRPr="006B462E">
        <w:rPr>
          <w:iCs/>
          <w:sz w:val="28"/>
          <w:szCs w:val="28"/>
        </w:rPr>
        <w:t>Попп Наталью Сергеевну, воспитателя Муниципального бюджетного дошкольного образовательного учреждения – детский сад «Сказка»              с. Первомайское Первомайского района Алтайского края - за многолетний добросовестный труд в сфере образования;</w:t>
      </w:r>
    </w:p>
    <w:p w14:paraId="708ED90D" w14:textId="497DAA2E" w:rsidR="00C521E5" w:rsidRPr="006B462E" w:rsidRDefault="00C521E5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r w:rsidRPr="006B462E">
        <w:rPr>
          <w:iCs/>
          <w:sz w:val="28"/>
          <w:szCs w:val="28"/>
        </w:rPr>
        <w:t>Прекину Людмилу Александровну, учителя начальных классов Муниципального бюджетного общеобразовательного учреждения «</w:t>
      </w:r>
      <w:r w:rsidR="000A7174" w:rsidRPr="006B462E">
        <w:rPr>
          <w:iCs/>
          <w:sz w:val="28"/>
          <w:szCs w:val="28"/>
        </w:rPr>
        <w:t>Боровихинская</w:t>
      </w:r>
      <w:r w:rsidRPr="006B462E">
        <w:rPr>
          <w:iCs/>
          <w:sz w:val="28"/>
          <w:szCs w:val="28"/>
        </w:rPr>
        <w:t xml:space="preserve"> средняя общеобразовательная школа» Первомайского района Алтайского края</w:t>
      </w:r>
      <w:r w:rsidR="000A7174" w:rsidRPr="006B462E">
        <w:rPr>
          <w:iCs/>
          <w:sz w:val="28"/>
          <w:szCs w:val="28"/>
        </w:rPr>
        <w:t xml:space="preserve"> – за многолетний добросовестный труд, высокие достижения в сфере образования и воспитания;</w:t>
      </w:r>
    </w:p>
    <w:p w14:paraId="74F67861" w14:textId="3F8F046C" w:rsidR="008E404D" w:rsidRPr="006B462E" w:rsidRDefault="008E404D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r w:rsidRPr="006B462E">
        <w:rPr>
          <w:iCs/>
          <w:sz w:val="28"/>
          <w:szCs w:val="28"/>
        </w:rPr>
        <w:t xml:space="preserve">Ребус Елену Васильевну, оператора пульта управления кормоцеха акционерного общества «Птицефабрика «Молодежная» Первомайского района Алтайского края – </w:t>
      </w:r>
      <w:bookmarkStart w:id="11" w:name="_Hlk234231821"/>
      <w:r w:rsidRPr="006B462E">
        <w:rPr>
          <w:iCs/>
          <w:sz w:val="28"/>
          <w:szCs w:val="28"/>
        </w:rPr>
        <w:t xml:space="preserve">за многолетний добросовестный </w:t>
      </w:r>
      <w:r w:rsidR="00737F99" w:rsidRPr="006B462E">
        <w:rPr>
          <w:iCs/>
          <w:sz w:val="28"/>
          <w:szCs w:val="28"/>
        </w:rPr>
        <w:t xml:space="preserve">труд </w:t>
      </w:r>
      <w:r w:rsidRPr="006B462E">
        <w:rPr>
          <w:iCs/>
          <w:sz w:val="28"/>
          <w:szCs w:val="28"/>
        </w:rPr>
        <w:t>и в связи с юбилейной датой</w:t>
      </w:r>
      <w:bookmarkEnd w:id="11"/>
      <w:r w:rsidRPr="006B462E">
        <w:rPr>
          <w:iCs/>
          <w:sz w:val="28"/>
          <w:szCs w:val="28"/>
        </w:rPr>
        <w:t>;</w:t>
      </w:r>
    </w:p>
    <w:p w14:paraId="536E7BC2" w14:textId="6A808ABD" w:rsidR="00D10198" w:rsidRPr="006B462E" w:rsidRDefault="00D10198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bookmarkStart w:id="12" w:name="_Hlk234223636"/>
      <w:r w:rsidRPr="006B462E">
        <w:rPr>
          <w:iCs/>
          <w:sz w:val="28"/>
          <w:szCs w:val="28"/>
        </w:rPr>
        <w:t>Татарникову Екатерину Владимировну</w:t>
      </w:r>
      <w:bookmarkEnd w:id="12"/>
      <w:r w:rsidRPr="006B462E">
        <w:rPr>
          <w:iCs/>
          <w:sz w:val="28"/>
          <w:szCs w:val="28"/>
        </w:rPr>
        <w:t xml:space="preserve">, </w:t>
      </w:r>
      <w:bookmarkStart w:id="13" w:name="_Hlk234223565"/>
      <w:r w:rsidRPr="006B462E">
        <w:rPr>
          <w:iCs/>
          <w:sz w:val="28"/>
          <w:szCs w:val="28"/>
        </w:rPr>
        <w:t>учителя – логопеда Муниципального бюджетного дошкольного образовательного учреждения – детский сад «Солнышко» с. Боровиха Первомайского района Алтайского края</w:t>
      </w:r>
      <w:bookmarkEnd w:id="13"/>
      <w:r w:rsidRPr="006B462E">
        <w:rPr>
          <w:iCs/>
          <w:sz w:val="28"/>
          <w:szCs w:val="28"/>
        </w:rPr>
        <w:t xml:space="preserve"> </w:t>
      </w:r>
      <w:r w:rsidR="005822C9" w:rsidRPr="006B462E">
        <w:rPr>
          <w:iCs/>
          <w:sz w:val="28"/>
          <w:szCs w:val="28"/>
        </w:rPr>
        <w:t>–</w:t>
      </w:r>
      <w:r w:rsidRPr="006B462E">
        <w:rPr>
          <w:iCs/>
          <w:sz w:val="28"/>
          <w:szCs w:val="28"/>
        </w:rPr>
        <w:t xml:space="preserve"> </w:t>
      </w:r>
      <w:r w:rsidR="005822C9" w:rsidRPr="006B462E">
        <w:rPr>
          <w:iCs/>
          <w:sz w:val="28"/>
          <w:szCs w:val="28"/>
        </w:rPr>
        <w:t>за многолетний добросовестный труд в сфере образования;</w:t>
      </w:r>
    </w:p>
    <w:p w14:paraId="7EAE101F" w14:textId="7C361C76" w:rsidR="004A7184" w:rsidRPr="006B462E" w:rsidRDefault="004A7184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r w:rsidRPr="006B462E">
        <w:rPr>
          <w:iCs/>
          <w:sz w:val="28"/>
          <w:szCs w:val="28"/>
        </w:rPr>
        <w:t>Шагову Ирину Васильевну, учителя истории Муниципального бюджетного общеобразовательного учреждения «Первомайская средняя общеобразовательная школа» Первомайского района Алтайского края</w:t>
      </w:r>
      <w:r w:rsidR="00991FA6" w:rsidRPr="006B462E">
        <w:rPr>
          <w:iCs/>
          <w:sz w:val="28"/>
          <w:szCs w:val="28"/>
        </w:rPr>
        <w:t xml:space="preserve"> – за заслуги и высокие достижения в сфере образования;</w:t>
      </w:r>
    </w:p>
    <w:p w14:paraId="5F5A85CE" w14:textId="6B4A3848" w:rsidR="009F502A" w:rsidRPr="006B462E" w:rsidRDefault="009F502A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r w:rsidRPr="006B462E">
        <w:rPr>
          <w:iCs/>
          <w:sz w:val="28"/>
          <w:szCs w:val="28"/>
        </w:rPr>
        <w:t>Холод Юлию Николаевну, ведущего бухгалтера комитета администрации Первомайского района по образованию</w:t>
      </w:r>
      <w:r w:rsidR="00195E78" w:rsidRPr="006B462E">
        <w:rPr>
          <w:iCs/>
          <w:sz w:val="28"/>
          <w:szCs w:val="28"/>
        </w:rPr>
        <w:t xml:space="preserve"> – за многолетний добросовестный труд, значительный вклад в развитие сферы образования;</w:t>
      </w:r>
    </w:p>
    <w:p w14:paraId="4CBFECC2" w14:textId="4745E477" w:rsidR="00773AD9" w:rsidRPr="006B462E" w:rsidRDefault="00773AD9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r w:rsidRPr="006B462E">
        <w:rPr>
          <w:iCs/>
          <w:sz w:val="28"/>
          <w:szCs w:val="28"/>
        </w:rPr>
        <w:lastRenderedPageBreak/>
        <w:t xml:space="preserve">Шимолину Наталью Сергеевну, </w:t>
      </w:r>
      <w:bookmarkStart w:id="14" w:name="_Hlk234223025"/>
      <w:r w:rsidRPr="006B462E">
        <w:rPr>
          <w:iCs/>
          <w:sz w:val="28"/>
          <w:szCs w:val="28"/>
        </w:rPr>
        <w:t>воспитателя Муниципального бюджетного дошкольного образовательного учреждения – детский сад «Сказка» с. Первомайское Первомайского района Алтайского края</w:t>
      </w:r>
      <w:bookmarkEnd w:id="14"/>
      <w:r w:rsidRPr="006B462E">
        <w:rPr>
          <w:iCs/>
          <w:sz w:val="28"/>
          <w:szCs w:val="28"/>
        </w:rPr>
        <w:t xml:space="preserve"> - за многолетний добросовестный труд в сфере образования;</w:t>
      </w:r>
    </w:p>
    <w:p w14:paraId="3ACC3726" w14:textId="3EFE81BF" w:rsidR="00773AD9" w:rsidRPr="006B462E" w:rsidRDefault="00F147B5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  <w:bookmarkStart w:id="15" w:name="_Hlk234222628"/>
      <w:r w:rsidRPr="006B462E">
        <w:rPr>
          <w:iCs/>
          <w:sz w:val="28"/>
          <w:szCs w:val="28"/>
        </w:rPr>
        <w:t>Яценко Наталью Николаевну</w:t>
      </w:r>
      <w:bookmarkEnd w:id="15"/>
      <w:r w:rsidRPr="006B462E">
        <w:rPr>
          <w:iCs/>
          <w:sz w:val="28"/>
          <w:szCs w:val="28"/>
        </w:rPr>
        <w:t>, учи</w:t>
      </w:r>
      <w:r w:rsidR="006C7A02" w:rsidRPr="006B462E">
        <w:rPr>
          <w:iCs/>
          <w:sz w:val="28"/>
          <w:szCs w:val="28"/>
        </w:rPr>
        <w:t>теля русского языка и литературы Муниципального бюджетного общеобразовательного учреждения «Ж</w:t>
      </w:r>
      <w:r w:rsidR="00C90BD5" w:rsidRPr="006B462E">
        <w:rPr>
          <w:iCs/>
          <w:sz w:val="28"/>
          <w:szCs w:val="28"/>
        </w:rPr>
        <w:t>и</w:t>
      </w:r>
      <w:r w:rsidR="006C7A02" w:rsidRPr="006B462E">
        <w:rPr>
          <w:iCs/>
          <w:sz w:val="28"/>
          <w:szCs w:val="28"/>
        </w:rPr>
        <w:t xml:space="preserve">линская средняя общеобразовательная школа имени В.С. Камышникова» Первомайского района Алтайского края – </w:t>
      </w:r>
      <w:bookmarkStart w:id="16" w:name="_Hlk234222533"/>
      <w:r w:rsidR="006C7A02" w:rsidRPr="006B462E">
        <w:rPr>
          <w:iCs/>
          <w:sz w:val="28"/>
          <w:szCs w:val="28"/>
        </w:rPr>
        <w:t>за многолетний добросовестный труд в сфере образования</w:t>
      </w:r>
      <w:bookmarkEnd w:id="16"/>
      <w:r w:rsidR="006C7A02" w:rsidRPr="006B462E">
        <w:rPr>
          <w:iCs/>
          <w:sz w:val="28"/>
          <w:szCs w:val="28"/>
        </w:rPr>
        <w:t>.</w:t>
      </w:r>
    </w:p>
    <w:p w14:paraId="29BB3683" w14:textId="0E2702CE" w:rsidR="00773AD9" w:rsidRPr="006B462E" w:rsidRDefault="00773AD9" w:rsidP="007D20EA">
      <w:pPr>
        <w:pStyle w:val="10"/>
        <w:spacing w:line="276" w:lineRule="auto"/>
        <w:ind w:left="0" w:right="57" w:firstLine="567"/>
        <w:jc w:val="both"/>
        <w:rPr>
          <w:iCs/>
          <w:sz w:val="28"/>
          <w:szCs w:val="28"/>
        </w:rPr>
      </w:pPr>
    </w:p>
    <w:p w14:paraId="0255F091" w14:textId="791AAE94" w:rsidR="00FC4E32" w:rsidRPr="007D20EA" w:rsidRDefault="00FC4E32" w:rsidP="007D20EA">
      <w:pPr>
        <w:pStyle w:val="10"/>
        <w:spacing w:line="276" w:lineRule="auto"/>
        <w:ind w:left="0" w:right="57" w:firstLine="720"/>
        <w:jc w:val="both"/>
        <w:rPr>
          <w:iCs/>
          <w:sz w:val="28"/>
          <w:szCs w:val="28"/>
        </w:rPr>
      </w:pPr>
      <w:r w:rsidRPr="006B462E">
        <w:rPr>
          <w:iCs/>
          <w:sz w:val="28"/>
          <w:szCs w:val="28"/>
        </w:rPr>
        <w:t xml:space="preserve">2. </w:t>
      </w:r>
      <w:r w:rsidRPr="006B462E">
        <w:rPr>
          <w:sz w:val="28"/>
          <w:szCs w:val="28"/>
        </w:rPr>
        <w:t xml:space="preserve">Настоящее постановление </w:t>
      </w:r>
      <w:r w:rsidRPr="006B462E">
        <w:rPr>
          <w:iCs/>
          <w:sz w:val="28"/>
          <w:szCs w:val="28"/>
        </w:rPr>
        <w:t xml:space="preserve">разместить на официальном интернет - сайте администрации Первомайского района </w:t>
      </w:r>
      <w:hyperlink r:id="rId8" w:history="1">
        <w:r w:rsidRPr="006B462E">
          <w:rPr>
            <w:rStyle w:val="a5"/>
            <w:iCs/>
            <w:sz w:val="28"/>
            <w:szCs w:val="28"/>
            <w:lang w:val="en-US"/>
          </w:rPr>
          <w:t>www</w:t>
        </w:r>
        <w:r w:rsidRPr="006B462E">
          <w:rPr>
            <w:rStyle w:val="a5"/>
            <w:iCs/>
            <w:sz w:val="28"/>
            <w:szCs w:val="28"/>
          </w:rPr>
          <w:t>.</w:t>
        </w:r>
        <w:r w:rsidRPr="006B462E">
          <w:rPr>
            <w:rStyle w:val="a5"/>
            <w:iCs/>
            <w:sz w:val="28"/>
            <w:szCs w:val="28"/>
            <w:lang w:val="en-US"/>
          </w:rPr>
          <w:t>perv</w:t>
        </w:r>
        <w:r w:rsidRPr="006B462E">
          <w:rPr>
            <w:rStyle w:val="a5"/>
            <w:iCs/>
            <w:sz w:val="28"/>
            <w:szCs w:val="28"/>
          </w:rPr>
          <w:t>-</w:t>
        </w:r>
        <w:r w:rsidRPr="006B462E">
          <w:rPr>
            <w:rStyle w:val="a5"/>
            <w:iCs/>
            <w:sz w:val="28"/>
            <w:szCs w:val="28"/>
            <w:lang w:val="en-US"/>
          </w:rPr>
          <w:t>alt</w:t>
        </w:r>
        <w:r w:rsidRPr="006B462E">
          <w:rPr>
            <w:rStyle w:val="a5"/>
            <w:iCs/>
            <w:sz w:val="28"/>
            <w:szCs w:val="28"/>
          </w:rPr>
          <w:t>.</w:t>
        </w:r>
        <w:r w:rsidRPr="006B462E">
          <w:rPr>
            <w:rStyle w:val="a5"/>
            <w:iCs/>
            <w:sz w:val="28"/>
            <w:szCs w:val="28"/>
            <w:lang w:val="en-US"/>
          </w:rPr>
          <w:t>ru</w:t>
        </w:r>
      </w:hyperlink>
      <w:r w:rsidRPr="006B462E">
        <w:rPr>
          <w:iCs/>
          <w:sz w:val="28"/>
          <w:szCs w:val="28"/>
        </w:rPr>
        <w:t>.</w:t>
      </w:r>
    </w:p>
    <w:p w14:paraId="1560B602" w14:textId="41D44F63" w:rsidR="00771F58" w:rsidRPr="007D20EA" w:rsidRDefault="00771F58" w:rsidP="007D20EA">
      <w:pPr>
        <w:spacing w:line="276" w:lineRule="auto"/>
        <w:ind w:left="57"/>
        <w:rPr>
          <w:sz w:val="28"/>
          <w:szCs w:val="28"/>
        </w:rPr>
      </w:pPr>
    </w:p>
    <w:p w14:paraId="4B0FC705" w14:textId="2757F0AD" w:rsidR="000036BD" w:rsidRPr="007D20EA" w:rsidRDefault="000036BD" w:rsidP="007D20EA">
      <w:pPr>
        <w:spacing w:line="276" w:lineRule="auto"/>
        <w:ind w:left="57"/>
        <w:rPr>
          <w:sz w:val="28"/>
          <w:szCs w:val="28"/>
        </w:rPr>
      </w:pPr>
    </w:p>
    <w:p w14:paraId="73B8EF57" w14:textId="77777777" w:rsidR="00F60448" w:rsidRPr="007D20EA" w:rsidRDefault="00F60448" w:rsidP="007D20EA">
      <w:pPr>
        <w:spacing w:line="276" w:lineRule="auto"/>
        <w:ind w:left="57"/>
        <w:rPr>
          <w:sz w:val="28"/>
          <w:szCs w:val="28"/>
        </w:rPr>
      </w:pPr>
    </w:p>
    <w:p w14:paraId="28112024" w14:textId="0D76F314" w:rsidR="003271BA" w:rsidRPr="007D20EA" w:rsidRDefault="00F60448" w:rsidP="007D20EA">
      <w:pPr>
        <w:spacing w:line="276" w:lineRule="auto"/>
        <w:ind w:left="57"/>
        <w:rPr>
          <w:iCs/>
          <w:sz w:val="28"/>
          <w:szCs w:val="28"/>
        </w:rPr>
      </w:pPr>
      <w:r w:rsidRPr="007D20EA">
        <w:rPr>
          <w:iCs/>
          <w:sz w:val="28"/>
          <w:szCs w:val="28"/>
        </w:rPr>
        <w:t>Глава района</w:t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</w:r>
      <w:r w:rsidRPr="007D20EA">
        <w:rPr>
          <w:iCs/>
          <w:sz w:val="28"/>
          <w:szCs w:val="28"/>
        </w:rPr>
        <w:tab/>
        <w:t xml:space="preserve">        М.Н. Сабына</w:t>
      </w:r>
    </w:p>
    <w:p w14:paraId="62B9B3E9" w14:textId="3FB43EFA" w:rsidR="00771F58" w:rsidRPr="007D20EA" w:rsidRDefault="003B7934" w:rsidP="007D20EA">
      <w:pPr>
        <w:spacing w:line="276" w:lineRule="auto"/>
        <w:ind w:left="57"/>
        <w:rPr>
          <w:sz w:val="28"/>
          <w:szCs w:val="28"/>
        </w:rPr>
      </w:pPr>
      <w:r w:rsidRPr="007D20E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696D1B91" wp14:editId="06254ED5">
                <wp:simplePos x="0" y="0"/>
                <wp:positionH relativeFrom="page">
                  <wp:posOffset>862330</wp:posOffset>
                </wp:positionH>
                <wp:positionV relativeFrom="page">
                  <wp:posOffset>9928860</wp:posOffset>
                </wp:positionV>
                <wp:extent cx="2747645" cy="451485"/>
                <wp:effectExtent l="0" t="0" r="14605" b="24765"/>
                <wp:wrapNone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645" cy="451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D9305D" w14:textId="51279B77" w:rsidR="00FC4E32" w:rsidRDefault="00584C4C" w:rsidP="00FC4E32">
                            <w:pPr>
                              <w:tabs>
                                <w:tab w:val="left" w:pos="284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Минеева О.В.</w:t>
                            </w:r>
                          </w:p>
                          <w:p w14:paraId="0221192F" w14:textId="367A7D62" w:rsidR="00FC4E32" w:rsidRPr="009B201A" w:rsidRDefault="00FC4E32" w:rsidP="00FC4E32">
                            <w:pPr>
                              <w:tabs>
                                <w:tab w:val="left" w:pos="284"/>
                              </w:tabs>
                              <w:rPr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04</w:t>
                            </w: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6D1B91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67.9pt;margin-top:781.8pt;width:216.35pt;height:35.5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" strokecolor="white">
                <v:textbox>
                  <w:txbxContent>
                    <w:p w14:paraId="17D9305D" w14:textId="51279B77" w:rsidR="00FC4E32" w:rsidRDefault="00584C4C" w:rsidP="00FC4E32">
                      <w:pPr>
                        <w:tabs>
                          <w:tab w:val="left" w:pos="284"/>
                        </w:tabs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Минеева О.В.</w:t>
                      </w:r>
                    </w:p>
                    <w:p w14:paraId="0221192F" w14:textId="367A7D62" w:rsidR="00FC4E32" w:rsidRPr="009B201A" w:rsidRDefault="00FC4E32" w:rsidP="00FC4E32">
                      <w:pPr>
                        <w:tabs>
                          <w:tab w:val="left" w:pos="284"/>
                        </w:tabs>
                        <w:rPr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04</w:t>
                      </w: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07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771F58" w:rsidRPr="007D20EA" w:rsidSect="0001367A">
      <w:headerReference w:type="default" r:id="rId9"/>
      <w:headerReference w:type="first" r:id="rId10"/>
      <w:type w:val="continuous"/>
      <w:pgSz w:w="11906" w:h="16838"/>
      <w:pgMar w:top="1134" w:right="991" w:bottom="1134" w:left="1560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6ADAA" w14:textId="77777777" w:rsidR="00D93875" w:rsidRDefault="00D93875">
      <w:r>
        <w:separator/>
      </w:r>
    </w:p>
  </w:endnote>
  <w:endnote w:type="continuationSeparator" w:id="0">
    <w:p w14:paraId="402EB0E8" w14:textId="77777777" w:rsidR="00D93875" w:rsidRDefault="00D93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B8BCD" w14:textId="77777777" w:rsidR="00D93875" w:rsidRDefault="00D93875">
      <w:r>
        <w:separator/>
      </w:r>
    </w:p>
  </w:footnote>
  <w:footnote w:type="continuationSeparator" w:id="0">
    <w:p w14:paraId="13C29304" w14:textId="77777777" w:rsidR="00D93875" w:rsidRDefault="00D938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6F939" w14:textId="77777777" w:rsidR="00E612A5" w:rsidRDefault="00BD594D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14:paraId="43B3FA84" w14:textId="77777777" w:rsidR="006001BD" w:rsidRPr="00E612A5" w:rsidRDefault="003F73D3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475B88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3978F" w14:textId="77777777" w:rsidR="003E029D" w:rsidRDefault="009B201A" w:rsidP="001E243D">
    <w:pPr>
      <w:pStyle w:val="a7"/>
      <w:ind w:right="-1"/>
      <w:jc w:val="center"/>
    </w:pPr>
    <w:r>
      <w:rPr>
        <w:noProof/>
      </w:rPr>
      <w:drawing>
        <wp:inline distT="0" distB="0" distL="0" distR="0" wp14:anchorId="7E2B01D0" wp14:editId="52F18DC9">
          <wp:extent cx="434975" cy="719455"/>
          <wp:effectExtent l="19050" t="0" r="3175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4762B"/>
    <w:multiLevelType w:val="hybridMultilevel"/>
    <w:tmpl w:val="106ED01A"/>
    <w:lvl w:ilvl="0" w:tplc="C44C41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6C732D"/>
    <w:multiLevelType w:val="hybridMultilevel"/>
    <w:tmpl w:val="358A3EBA"/>
    <w:lvl w:ilvl="0" w:tplc="53A2D9EE">
      <w:start w:val="1"/>
      <w:numFmt w:val="decimal"/>
      <w:lvlText w:val="%1."/>
      <w:lvlJc w:val="left"/>
      <w:pPr>
        <w:ind w:left="1157" w:hanging="44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2E15"/>
    <w:rsid w:val="000036BD"/>
    <w:rsid w:val="000042FD"/>
    <w:rsid w:val="0001367A"/>
    <w:rsid w:val="00016B7D"/>
    <w:rsid w:val="00020CDC"/>
    <w:rsid w:val="000212EC"/>
    <w:rsid w:val="00023248"/>
    <w:rsid w:val="00023C67"/>
    <w:rsid w:val="000243E9"/>
    <w:rsid w:val="000278C7"/>
    <w:rsid w:val="00032D34"/>
    <w:rsid w:val="0003640C"/>
    <w:rsid w:val="00041E61"/>
    <w:rsid w:val="00046F02"/>
    <w:rsid w:val="0005092F"/>
    <w:rsid w:val="00053E5C"/>
    <w:rsid w:val="00056D35"/>
    <w:rsid w:val="00062AD8"/>
    <w:rsid w:val="0006506C"/>
    <w:rsid w:val="000658E0"/>
    <w:rsid w:val="00066263"/>
    <w:rsid w:val="000667D9"/>
    <w:rsid w:val="0006720F"/>
    <w:rsid w:val="00080CB7"/>
    <w:rsid w:val="00081F7C"/>
    <w:rsid w:val="000869F3"/>
    <w:rsid w:val="0009016C"/>
    <w:rsid w:val="000945FD"/>
    <w:rsid w:val="000A1C47"/>
    <w:rsid w:val="000A5586"/>
    <w:rsid w:val="000A60DD"/>
    <w:rsid w:val="000A7174"/>
    <w:rsid w:val="000A72CC"/>
    <w:rsid w:val="000B19E6"/>
    <w:rsid w:val="000B32AA"/>
    <w:rsid w:val="000B3794"/>
    <w:rsid w:val="000B3CE8"/>
    <w:rsid w:val="000B4476"/>
    <w:rsid w:val="000C1D15"/>
    <w:rsid w:val="000C2A2D"/>
    <w:rsid w:val="000C4572"/>
    <w:rsid w:val="000C4840"/>
    <w:rsid w:val="000C736A"/>
    <w:rsid w:val="000D4F55"/>
    <w:rsid w:val="000E1F15"/>
    <w:rsid w:val="000E271B"/>
    <w:rsid w:val="000F039E"/>
    <w:rsid w:val="000F4691"/>
    <w:rsid w:val="000F4EED"/>
    <w:rsid w:val="0010136B"/>
    <w:rsid w:val="00101629"/>
    <w:rsid w:val="00111175"/>
    <w:rsid w:val="00112249"/>
    <w:rsid w:val="00113824"/>
    <w:rsid w:val="001156BD"/>
    <w:rsid w:val="001177C9"/>
    <w:rsid w:val="00117CD5"/>
    <w:rsid w:val="00120CC7"/>
    <w:rsid w:val="00120E4D"/>
    <w:rsid w:val="00134876"/>
    <w:rsid w:val="00135833"/>
    <w:rsid w:val="00142DCE"/>
    <w:rsid w:val="00144637"/>
    <w:rsid w:val="0015054D"/>
    <w:rsid w:val="00153109"/>
    <w:rsid w:val="001558C8"/>
    <w:rsid w:val="00157699"/>
    <w:rsid w:val="001614C0"/>
    <w:rsid w:val="001706A6"/>
    <w:rsid w:val="00172BE9"/>
    <w:rsid w:val="001842FF"/>
    <w:rsid w:val="001843DD"/>
    <w:rsid w:val="00186F3B"/>
    <w:rsid w:val="00195708"/>
    <w:rsid w:val="00195E78"/>
    <w:rsid w:val="001A2605"/>
    <w:rsid w:val="001A3CCF"/>
    <w:rsid w:val="001A45D3"/>
    <w:rsid w:val="001A765E"/>
    <w:rsid w:val="001B35B6"/>
    <w:rsid w:val="001B696A"/>
    <w:rsid w:val="001B7A5D"/>
    <w:rsid w:val="001B7FAA"/>
    <w:rsid w:val="001C0DCF"/>
    <w:rsid w:val="001C1178"/>
    <w:rsid w:val="001D2AEC"/>
    <w:rsid w:val="001E10F4"/>
    <w:rsid w:val="001E243D"/>
    <w:rsid w:val="001E40C9"/>
    <w:rsid w:val="001E4487"/>
    <w:rsid w:val="001E7276"/>
    <w:rsid w:val="001F071C"/>
    <w:rsid w:val="001F1F34"/>
    <w:rsid w:val="001F305E"/>
    <w:rsid w:val="001F42A6"/>
    <w:rsid w:val="001F6426"/>
    <w:rsid w:val="002003D9"/>
    <w:rsid w:val="00201181"/>
    <w:rsid w:val="002054C4"/>
    <w:rsid w:val="002119D8"/>
    <w:rsid w:val="0021486C"/>
    <w:rsid w:val="002172AE"/>
    <w:rsid w:val="0022314F"/>
    <w:rsid w:val="002248A6"/>
    <w:rsid w:val="00227E7B"/>
    <w:rsid w:val="002333C2"/>
    <w:rsid w:val="00236124"/>
    <w:rsid w:val="002379F6"/>
    <w:rsid w:val="00241A06"/>
    <w:rsid w:val="00244CF3"/>
    <w:rsid w:val="00250AD9"/>
    <w:rsid w:val="00251FDB"/>
    <w:rsid w:val="00255159"/>
    <w:rsid w:val="002564EB"/>
    <w:rsid w:val="00265A03"/>
    <w:rsid w:val="00266076"/>
    <w:rsid w:val="00266405"/>
    <w:rsid w:val="00273712"/>
    <w:rsid w:val="00277331"/>
    <w:rsid w:val="00281B78"/>
    <w:rsid w:val="00282817"/>
    <w:rsid w:val="0028736F"/>
    <w:rsid w:val="0029058F"/>
    <w:rsid w:val="002926C2"/>
    <w:rsid w:val="00292B1C"/>
    <w:rsid w:val="00294EF3"/>
    <w:rsid w:val="00297F41"/>
    <w:rsid w:val="002A2F59"/>
    <w:rsid w:val="002A3643"/>
    <w:rsid w:val="002A5EFD"/>
    <w:rsid w:val="002A76D5"/>
    <w:rsid w:val="002B062E"/>
    <w:rsid w:val="002B15BD"/>
    <w:rsid w:val="002B6550"/>
    <w:rsid w:val="002B79DC"/>
    <w:rsid w:val="002C13DB"/>
    <w:rsid w:val="002C38A5"/>
    <w:rsid w:val="002C52BF"/>
    <w:rsid w:val="002D2691"/>
    <w:rsid w:val="002D65BF"/>
    <w:rsid w:val="002D770B"/>
    <w:rsid w:val="002E0049"/>
    <w:rsid w:val="002E1437"/>
    <w:rsid w:val="002E7692"/>
    <w:rsid w:val="002F18FF"/>
    <w:rsid w:val="002F5648"/>
    <w:rsid w:val="00303732"/>
    <w:rsid w:val="00305FED"/>
    <w:rsid w:val="003100F5"/>
    <w:rsid w:val="00314AE5"/>
    <w:rsid w:val="00317FDB"/>
    <w:rsid w:val="00324D1A"/>
    <w:rsid w:val="00325520"/>
    <w:rsid w:val="003271BA"/>
    <w:rsid w:val="003312C0"/>
    <w:rsid w:val="00331381"/>
    <w:rsid w:val="00336209"/>
    <w:rsid w:val="003366EC"/>
    <w:rsid w:val="003417B4"/>
    <w:rsid w:val="00341CF3"/>
    <w:rsid w:val="00343E32"/>
    <w:rsid w:val="00344C05"/>
    <w:rsid w:val="00344F59"/>
    <w:rsid w:val="00345B54"/>
    <w:rsid w:val="00347A08"/>
    <w:rsid w:val="00350F25"/>
    <w:rsid w:val="003514FC"/>
    <w:rsid w:val="00353310"/>
    <w:rsid w:val="003543A7"/>
    <w:rsid w:val="00355DD5"/>
    <w:rsid w:val="00356B59"/>
    <w:rsid w:val="00357CAB"/>
    <w:rsid w:val="00357D41"/>
    <w:rsid w:val="00360521"/>
    <w:rsid w:val="0036088B"/>
    <w:rsid w:val="003626D5"/>
    <w:rsid w:val="003655EA"/>
    <w:rsid w:val="00372C33"/>
    <w:rsid w:val="00376FBA"/>
    <w:rsid w:val="00381836"/>
    <w:rsid w:val="00381F31"/>
    <w:rsid w:val="00384326"/>
    <w:rsid w:val="0038436D"/>
    <w:rsid w:val="00385EAC"/>
    <w:rsid w:val="00386F48"/>
    <w:rsid w:val="003877A2"/>
    <w:rsid w:val="00393D12"/>
    <w:rsid w:val="00395521"/>
    <w:rsid w:val="003973D4"/>
    <w:rsid w:val="003979F2"/>
    <w:rsid w:val="003A1466"/>
    <w:rsid w:val="003B4587"/>
    <w:rsid w:val="003B4A95"/>
    <w:rsid w:val="003B4BD6"/>
    <w:rsid w:val="003B4EE1"/>
    <w:rsid w:val="003B7934"/>
    <w:rsid w:val="003C12A5"/>
    <w:rsid w:val="003C3A23"/>
    <w:rsid w:val="003C45F0"/>
    <w:rsid w:val="003C76C7"/>
    <w:rsid w:val="003C77D7"/>
    <w:rsid w:val="003D25D2"/>
    <w:rsid w:val="003D5490"/>
    <w:rsid w:val="003D552D"/>
    <w:rsid w:val="003D6E75"/>
    <w:rsid w:val="003D7D59"/>
    <w:rsid w:val="003E029D"/>
    <w:rsid w:val="003E32C0"/>
    <w:rsid w:val="003E4A44"/>
    <w:rsid w:val="003E6ED4"/>
    <w:rsid w:val="003E6EE0"/>
    <w:rsid w:val="003F073D"/>
    <w:rsid w:val="003F0C39"/>
    <w:rsid w:val="003F73D3"/>
    <w:rsid w:val="004001C0"/>
    <w:rsid w:val="00401069"/>
    <w:rsid w:val="00406DB9"/>
    <w:rsid w:val="00407F92"/>
    <w:rsid w:val="00411A6C"/>
    <w:rsid w:val="00413DA4"/>
    <w:rsid w:val="0041568B"/>
    <w:rsid w:val="00425F3D"/>
    <w:rsid w:val="00425FFB"/>
    <w:rsid w:val="004303EA"/>
    <w:rsid w:val="00433EDD"/>
    <w:rsid w:val="00437B95"/>
    <w:rsid w:val="00440154"/>
    <w:rsid w:val="00444EBB"/>
    <w:rsid w:val="00446A79"/>
    <w:rsid w:val="004527FD"/>
    <w:rsid w:val="00456196"/>
    <w:rsid w:val="00456A50"/>
    <w:rsid w:val="00456EA5"/>
    <w:rsid w:val="00464AAC"/>
    <w:rsid w:val="004728A0"/>
    <w:rsid w:val="00472BA1"/>
    <w:rsid w:val="00474F29"/>
    <w:rsid w:val="00475B88"/>
    <w:rsid w:val="00483C68"/>
    <w:rsid w:val="0048518C"/>
    <w:rsid w:val="004864EA"/>
    <w:rsid w:val="00487A2A"/>
    <w:rsid w:val="004913FC"/>
    <w:rsid w:val="00493DCD"/>
    <w:rsid w:val="004941E9"/>
    <w:rsid w:val="00497C5A"/>
    <w:rsid w:val="004A6423"/>
    <w:rsid w:val="004A7184"/>
    <w:rsid w:val="004B1E0F"/>
    <w:rsid w:val="004B5586"/>
    <w:rsid w:val="004C203E"/>
    <w:rsid w:val="004C495C"/>
    <w:rsid w:val="004C4A1C"/>
    <w:rsid w:val="004C5D1C"/>
    <w:rsid w:val="004C6D94"/>
    <w:rsid w:val="004D0D44"/>
    <w:rsid w:val="004D4436"/>
    <w:rsid w:val="004E0B24"/>
    <w:rsid w:val="004E6086"/>
    <w:rsid w:val="004F0579"/>
    <w:rsid w:val="005001A3"/>
    <w:rsid w:val="00500CE0"/>
    <w:rsid w:val="00504983"/>
    <w:rsid w:val="00504D7D"/>
    <w:rsid w:val="0051207E"/>
    <w:rsid w:val="00512BDE"/>
    <w:rsid w:val="005159F5"/>
    <w:rsid w:val="00520858"/>
    <w:rsid w:val="00526355"/>
    <w:rsid w:val="0053260F"/>
    <w:rsid w:val="00533FBD"/>
    <w:rsid w:val="005355A2"/>
    <w:rsid w:val="00535E70"/>
    <w:rsid w:val="00536D72"/>
    <w:rsid w:val="00537552"/>
    <w:rsid w:val="005418D8"/>
    <w:rsid w:val="005433E6"/>
    <w:rsid w:val="00544DBC"/>
    <w:rsid w:val="00550FEA"/>
    <w:rsid w:val="00551844"/>
    <w:rsid w:val="00552941"/>
    <w:rsid w:val="00560ABA"/>
    <w:rsid w:val="00566F06"/>
    <w:rsid w:val="00570270"/>
    <w:rsid w:val="00572EEA"/>
    <w:rsid w:val="0058203C"/>
    <w:rsid w:val="005822C9"/>
    <w:rsid w:val="005829AC"/>
    <w:rsid w:val="00583C26"/>
    <w:rsid w:val="005848C6"/>
    <w:rsid w:val="00584C4C"/>
    <w:rsid w:val="00587441"/>
    <w:rsid w:val="005A16A7"/>
    <w:rsid w:val="005A19F7"/>
    <w:rsid w:val="005A2A6D"/>
    <w:rsid w:val="005A3D05"/>
    <w:rsid w:val="005A7C10"/>
    <w:rsid w:val="005B1025"/>
    <w:rsid w:val="005C7B11"/>
    <w:rsid w:val="005D2BB9"/>
    <w:rsid w:val="005D3D4F"/>
    <w:rsid w:val="005D6C1D"/>
    <w:rsid w:val="005E0124"/>
    <w:rsid w:val="005E0780"/>
    <w:rsid w:val="005E40C2"/>
    <w:rsid w:val="005E641A"/>
    <w:rsid w:val="005F75D0"/>
    <w:rsid w:val="006001BD"/>
    <w:rsid w:val="006063AA"/>
    <w:rsid w:val="00607556"/>
    <w:rsid w:val="00610324"/>
    <w:rsid w:val="00610AC2"/>
    <w:rsid w:val="00611370"/>
    <w:rsid w:val="006158BA"/>
    <w:rsid w:val="0061689C"/>
    <w:rsid w:val="00617259"/>
    <w:rsid w:val="006200CC"/>
    <w:rsid w:val="006214FD"/>
    <w:rsid w:val="006217C8"/>
    <w:rsid w:val="006245AD"/>
    <w:rsid w:val="006273C2"/>
    <w:rsid w:val="006326D4"/>
    <w:rsid w:val="006326FB"/>
    <w:rsid w:val="006357C3"/>
    <w:rsid w:val="006507CE"/>
    <w:rsid w:val="006511C3"/>
    <w:rsid w:val="00656604"/>
    <w:rsid w:val="00657341"/>
    <w:rsid w:val="006661C3"/>
    <w:rsid w:val="00666834"/>
    <w:rsid w:val="00673B4B"/>
    <w:rsid w:val="0067509A"/>
    <w:rsid w:val="006804E4"/>
    <w:rsid w:val="006868C8"/>
    <w:rsid w:val="0068799F"/>
    <w:rsid w:val="00690FA4"/>
    <w:rsid w:val="00692766"/>
    <w:rsid w:val="006940A4"/>
    <w:rsid w:val="006940E2"/>
    <w:rsid w:val="006A253B"/>
    <w:rsid w:val="006A5843"/>
    <w:rsid w:val="006A5B58"/>
    <w:rsid w:val="006A714B"/>
    <w:rsid w:val="006B13F2"/>
    <w:rsid w:val="006B18A4"/>
    <w:rsid w:val="006B326E"/>
    <w:rsid w:val="006B462E"/>
    <w:rsid w:val="006B7DE7"/>
    <w:rsid w:val="006C09CD"/>
    <w:rsid w:val="006C1EA3"/>
    <w:rsid w:val="006C3920"/>
    <w:rsid w:val="006C657E"/>
    <w:rsid w:val="006C7A02"/>
    <w:rsid w:val="006C7C44"/>
    <w:rsid w:val="006D22F0"/>
    <w:rsid w:val="006D2DB7"/>
    <w:rsid w:val="006D5305"/>
    <w:rsid w:val="006E05B3"/>
    <w:rsid w:val="006E1802"/>
    <w:rsid w:val="006E3C41"/>
    <w:rsid w:val="006E510D"/>
    <w:rsid w:val="006E66AF"/>
    <w:rsid w:val="006E68E5"/>
    <w:rsid w:val="006F0ED8"/>
    <w:rsid w:val="006F5337"/>
    <w:rsid w:val="006F66A0"/>
    <w:rsid w:val="006F7009"/>
    <w:rsid w:val="00703FEA"/>
    <w:rsid w:val="007046C5"/>
    <w:rsid w:val="00704E17"/>
    <w:rsid w:val="00704FD1"/>
    <w:rsid w:val="0070773D"/>
    <w:rsid w:val="00710025"/>
    <w:rsid w:val="00714328"/>
    <w:rsid w:val="00714FDC"/>
    <w:rsid w:val="00715FD9"/>
    <w:rsid w:val="00716723"/>
    <w:rsid w:val="00720BEC"/>
    <w:rsid w:val="007237DD"/>
    <w:rsid w:val="00723FE1"/>
    <w:rsid w:val="007261AA"/>
    <w:rsid w:val="00731AA5"/>
    <w:rsid w:val="00735F68"/>
    <w:rsid w:val="00736C21"/>
    <w:rsid w:val="00737493"/>
    <w:rsid w:val="00737F99"/>
    <w:rsid w:val="007424BA"/>
    <w:rsid w:val="00746FA1"/>
    <w:rsid w:val="00751881"/>
    <w:rsid w:val="007604CE"/>
    <w:rsid w:val="007626DA"/>
    <w:rsid w:val="00770E1B"/>
    <w:rsid w:val="00771F58"/>
    <w:rsid w:val="00773AD9"/>
    <w:rsid w:val="00773E7E"/>
    <w:rsid w:val="00780373"/>
    <w:rsid w:val="00780498"/>
    <w:rsid w:val="0078141F"/>
    <w:rsid w:val="00783104"/>
    <w:rsid w:val="00787307"/>
    <w:rsid w:val="00787598"/>
    <w:rsid w:val="00790CCE"/>
    <w:rsid w:val="007923A8"/>
    <w:rsid w:val="00794AFB"/>
    <w:rsid w:val="00796A2F"/>
    <w:rsid w:val="00797FBD"/>
    <w:rsid w:val="007A0051"/>
    <w:rsid w:val="007A621F"/>
    <w:rsid w:val="007A7B2E"/>
    <w:rsid w:val="007B06A9"/>
    <w:rsid w:val="007B13A2"/>
    <w:rsid w:val="007C0011"/>
    <w:rsid w:val="007C0F2E"/>
    <w:rsid w:val="007C109C"/>
    <w:rsid w:val="007C242F"/>
    <w:rsid w:val="007D20EA"/>
    <w:rsid w:val="007D583B"/>
    <w:rsid w:val="007E6B6E"/>
    <w:rsid w:val="007E71C4"/>
    <w:rsid w:val="007F2680"/>
    <w:rsid w:val="007F2A51"/>
    <w:rsid w:val="007F763C"/>
    <w:rsid w:val="0081328E"/>
    <w:rsid w:val="00816EF7"/>
    <w:rsid w:val="00817C88"/>
    <w:rsid w:val="00817F51"/>
    <w:rsid w:val="00822B4D"/>
    <w:rsid w:val="00823E6E"/>
    <w:rsid w:val="00826C6D"/>
    <w:rsid w:val="008301C1"/>
    <w:rsid w:val="00830C8B"/>
    <w:rsid w:val="00831BB8"/>
    <w:rsid w:val="00835775"/>
    <w:rsid w:val="00840D71"/>
    <w:rsid w:val="00847152"/>
    <w:rsid w:val="00850DAE"/>
    <w:rsid w:val="00851209"/>
    <w:rsid w:val="00851EA2"/>
    <w:rsid w:val="00854034"/>
    <w:rsid w:val="00865B49"/>
    <w:rsid w:val="00870B0E"/>
    <w:rsid w:val="00871E5C"/>
    <w:rsid w:val="00872B69"/>
    <w:rsid w:val="0087338D"/>
    <w:rsid w:val="00874FE9"/>
    <w:rsid w:val="0088147E"/>
    <w:rsid w:val="00891B48"/>
    <w:rsid w:val="008922E9"/>
    <w:rsid w:val="00893F4F"/>
    <w:rsid w:val="00894477"/>
    <w:rsid w:val="008A3391"/>
    <w:rsid w:val="008A4093"/>
    <w:rsid w:val="008A6201"/>
    <w:rsid w:val="008B110A"/>
    <w:rsid w:val="008B1B53"/>
    <w:rsid w:val="008B2603"/>
    <w:rsid w:val="008B3D36"/>
    <w:rsid w:val="008B5673"/>
    <w:rsid w:val="008B6C43"/>
    <w:rsid w:val="008C01F8"/>
    <w:rsid w:val="008C1CC5"/>
    <w:rsid w:val="008C2448"/>
    <w:rsid w:val="008C52B6"/>
    <w:rsid w:val="008C60FB"/>
    <w:rsid w:val="008C7336"/>
    <w:rsid w:val="008D28F7"/>
    <w:rsid w:val="008E1D58"/>
    <w:rsid w:val="008E404D"/>
    <w:rsid w:val="008E4530"/>
    <w:rsid w:val="008E47A0"/>
    <w:rsid w:val="008F67F2"/>
    <w:rsid w:val="00902409"/>
    <w:rsid w:val="00902BB7"/>
    <w:rsid w:val="00906B4F"/>
    <w:rsid w:val="00910B52"/>
    <w:rsid w:val="00911134"/>
    <w:rsid w:val="009115A2"/>
    <w:rsid w:val="00912073"/>
    <w:rsid w:val="00915A8E"/>
    <w:rsid w:val="00917A13"/>
    <w:rsid w:val="009203C3"/>
    <w:rsid w:val="00924964"/>
    <w:rsid w:val="00925477"/>
    <w:rsid w:val="00934AAB"/>
    <w:rsid w:val="0093751D"/>
    <w:rsid w:val="00945F42"/>
    <w:rsid w:val="009479A4"/>
    <w:rsid w:val="0095489E"/>
    <w:rsid w:val="00957D39"/>
    <w:rsid w:val="009600B2"/>
    <w:rsid w:val="009624BA"/>
    <w:rsid w:val="009677B8"/>
    <w:rsid w:val="009709B3"/>
    <w:rsid w:val="0097504F"/>
    <w:rsid w:val="00975556"/>
    <w:rsid w:val="00977173"/>
    <w:rsid w:val="0098306A"/>
    <w:rsid w:val="00983D4B"/>
    <w:rsid w:val="009871A9"/>
    <w:rsid w:val="00990D59"/>
    <w:rsid w:val="009915BC"/>
    <w:rsid w:val="00991FA6"/>
    <w:rsid w:val="009950B2"/>
    <w:rsid w:val="00995EBA"/>
    <w:rsid w:val="009974FD"/>
    <w:rsid w:val="00997BD5"/>
    <w:rsid w:val="009A0D48"/>
    <w:rsid w:val="009A2421"/>
    <w:rsid w:val="009A4453"/>
    <w:rsid w:val="009A7E6C"/>
    <w:rsid w:val="009B201A"/>
    <w:rsid w:val="009B452D"/>
    <w:rsid w:val="009B6CB9"/>
    <w:rsid w:val="009C00F0"/>
    <w:rsid w:val="009C02D4"/>
    <w:rsid w:val="009C2479"/>
    <w:rsid w:val="009C498D"/>
    <w:rsid w:val="009D0900"/>
    <w:rsid w:val="009D0EC6"/>
    <w:rsid w:val="009D590B"/>
    <w:rsid w:val="009E2B57"/>
    <w:rsid w:val="009E64BE"/>
    <w:rsid w:val="009F2AE3"/>
    <w:rsid w:val="009F3861"/>
    <w:rsid w:val="009F502A"/>
    <w:rsid w:val="00A00E20"/>
    <w:rsid w:val="00A02B31"/>
    <w:rsid w:val="00A02C15"/>
    <w:rsid w:val="00A05731"/>
    <w:rsid w:val="00A10718"/>
    <w:rsid w:val="00A10F91"/>
    <w:rsid w:val="00A15635"/>
    <w:rsid w:val="00A16210"/>
    <w:rsid w:val="00A21960"/>
    <w:rsid w:val="00A21E1C"/>
    <w:rsid w:val="00A22593"/>
    <w:rsid w:val="00A26FDF"/>
    <w:rsid w:val="00A30A45"/>
    <w:rsid w:val="00A31284"/>
    <w:rsid w:val="00A43CB2"/>
    <w:rsid w:val="00A464CD"/>
    <w:rsid w:val="00A46AB6"/>
    <w:rsid w:val="00A478C8"/>
    <w:rsid w:val="00A54786"/>
    <w:rsid w:val="00A568C6"/>
    <w:rsid w:val="00A56BD7"/>
    <w:rsid w:val="00A601F2"/>
    <w:rsid w:val="00A6066E"/>
    <w:rsid w:val="00A63BBC"/>
    <w:rsid w:val="00A66868"/>
    <w:rsid w:val="00A671FA"/>
    <w:rsid w:val="00A72C80"/>
    <w:rsid w:val="00A7480D"/>
    <w:rsid w:val="00A75943"/>
    <w:rsid w:val="00A81807"/>
    <w:rsid w:val="00A91718"/>
    <w:rsid w:val="00A92856"/>
    <w:rsid w:val="00A931ED"/>
    <w:rsid w:val="00A9791D"/>
    <w:rsid w:val="00A97CB8"/>
    <w:rsid w:val="00AA0988"/>
    <w:rsid w:val="00AA0CDF"/>
    <w:rsid w:val="00AA1F7B"/>
    <w:rsid w:val="00AC23DB"/>
    <w:rsid w:val="00AC2933"/>
    <w:rsid w:val="00AC4EE3"/>
    <w:rsid w:val="00AC6511"/>
    <w:rsid w:val="00AD4B81"/>
    <w:rsid w:val="00AD5338"/>
    <w:rsid w:val="00AD551B"/>
    <w:rsid w:val="00AD654B"/>
    <w:rsid w:val="00AE4EE5"/>
    <w:rsid w:val="00AE5A70"/>
    <w:rsid w:val="00AF19B6"/>
    <w:rsid w:val="00AF3092"/>
    <w:rsid w:val="00AF3E71"/>
    <w:rsid w:val="00AF46DE"/>
    <w:rsid w:val="00AF5DEC"/>
    <w:rsid w:val="00AF78EC"/>
    <w:rsid w:val="00B01E17"/>
    <w:rsid w:val="00B02A34"/>
    <w:rsid w:val="00B06034"/>
    <w:rsid w:val="00B128B3"/>
    <w:rsid w:val="00B203B4"/>
    <w:rsid w:val="00B20615"/>
    <w:rsid w:val="00B21013"/>
    <w:rsid w:val="00B21AC7"/>
    <w:rsid w:val="00B21DAA"/>
    <w:rsid w:val="00B24771"/>
    <w:rsid w:val="00B25567"/>
    <w:rsid w:val="00B25F9D"/>
    <w:rsid w:val="00B25FA7"/>
    <w:rsid w:val="00B26766"/>
    <w:rsid w:val="00B31100"/>
    <w:rsid w:val="00B323CB"/>
    <w:rsid w:val="00B3291C"/>
    <w:rsid w:val="00B32D08"/>
    <w:rsid w:val="00B3319E"/>
    <w:rsid w:val="00B3359E"/>
    <w:rsid w:val="00B34034"/>
    <w:rsid w:val="00B34E34"/>
    <w:rsid w:val="00B351F8"/>
    <w:rsid w:val="00B3549E"/>
    <w:rsid w:val="00B35B33"/>
    <w:rsid w:val="00B40B68"/>
    <w:rsid w:val="00B4120C"/>
    <w:rsid w:val="00B417A4"/>
    <w:rsid w:val="00B4371A"/>
    <w:rsid w:val="00B47CC0"/>
    <w:rsid w:val="00B50C14"/>
    <w:rsid w:val="00B51570"/>
    <w:rsid w:val="00B5316E"/>
    <w:rsid w:val="00B537F3"/>
    <w:rsid w:val="00B54CFF"/>
    <w:rsid w:val="00B55362"/>
    <w:rsid w:val="00B6059D"/>
    <w:rsid w:val="00B617C4"/>
    <w:rsid w:val="00B61C18"/>
    <w:rsid w:val="00B6353D"/>
    <w:rsid w:val="00B66215"/>
    <w:rsid w:val="00B66A47"/>
    <w:rsid w:val="00B7229B"/>
    <w:rsid w:val="00B72449"/>
    <w:rsid w:val="00B73123"/>
    <w:rsid w:val="00B732FE"/>
    <w:rsid w:val="00B76744"/>
    <w:rsid w:val="00B76FD2"/>
    <w:rsid w:val="00B839B9"/>
    <w:rsid w:val="00B84D66"/>
    <w:rsid w:val="00B85BA0"/>
    <w:rsid w:val="00B85C52"/>
    <w:rsid w:val="00B86474"/>
    <w:rsid w:val="00B86B3F"/>
    <w:rsid w:val="00B87654"/>
    <w:rsid w:val="00B91766"/>
    <w:rsid w:val="00B93A50"/>
    <w:rsid w:val="00B95567"/>
    <w:rsid w:val="00BA119E"/>
    <w:rsid w:val="00BA3A01"/>
    <w:rsid w:val="00BA5325"/>
    <w:rsid w:val="00BB45AB"/>
    <w:rsid w:val="00BC1624"/>
    <w:rsid w:val="00BC5A44"/>
    <w:rsid w:val="00BC6BB1"/>
    <w:rsid w:val="00BD06FB"/>
    <w:rsid w:val="00BD1531"/>
    <w:rsid w:val="00BD415D"/>
    <w:rsid w:val="00BD594D"/>
    <w:rsid w:val="00BD6320"/>
    <w:rsid w:val="00BE19F0"/>
    <w:rsid w:val="00BE3218"/>
    <w:rsid w:val="00BF409E"/>
    <w:rsid w:val="00C003F1"/>
    <w:rsid w:val="00C005B9"/>
    <w:rsid w:val="00C044E3"/>
    <w:rsid w:val="00C04E09"/>
    <w:rsid w:val="00C058D8"/>
    <w:rsid w:val="00C13348"/>
    <w:rsid w:val="00C154F4"/>
    <w:rsid w:val="00C21927"/>
    <w:rsid w:val="00C230C5"/>
    <w:rsid w:val="00C266E1"/>
    <w:rsid w:val="00C327BA"/>
    <w:rsid w:val="00C350BF"/>
    <w:rsid w:val="00C35D5A"/>
    <w:rsid w:val="00C3788B"/>
    <w:rsid w:val="00C42C17"/>
    <w:rsid w:val="00C446C0"/>
    <w:rsid w:val="00C45440"/>
    <w:rsid w:val="00C521E5"/>
    <w:rsid w:val="00C6588C"/>
    <w:rsid w:val="00C65963"/>
    <w:rsid w:val="00C735E0"/>
    <w:rsid w:val="00C77BBD"/>
    <w:rsid w:val="00C850C8"/>
    <w:rsid w:val="00C90BD5"/>
    <w:rsid w:val="00C910D9"/>
    <w:rsid w:val="00C92DF7"/>
    <w:rsid w:val="00C935DA"/>
    <w:rsid w:val="00C9764E"/>
    <w:rsid w:val="00CA5A56"/>
    <w:rsid w:val="00CB0433"/>
    <w:rsid w:val="00CB196B"/>
    <w:rsid w:val="00CB197D"/>
    <w:rsid w:val="00CB48FE"/>
    <w:rsid w:val="00CB61E6"/>
    <w:rsid w:val="00CB6ABD"/>
    <w:rsid w:val="00CC229A"/>
    <w:rsid w:val="00CC3B58"/>
    <w:rsid w:val="00CC7F86"/>
    <w:rsid w:val="00CD18E4"/>
    <w:rsid w:val="00CD71EA"/>
    <w:rsid w:val="00CE1E53"/>
    <w:rsid w:val="00CF644A"/>
    <w:rsid w:val="00D02582"/>
    <w:rsid w:val="00D04195"/>
    <w:rsid w:val="00D06B89"/>
    <w:rsid w:val="00D10198"/>
    <w:rsid w:val="00D22491"/>
    <w:rsid w:val="00D23D0B"/>
    <w:rsid w:val="00D2421F"/>
    <w:rsid w:val="00D2603B"/>
    <w:rsid w:val="00D261C0"/>
    <w:rsid w:val="00D311DD"/>
    <w:rsid w:val="00D3152B"/>
    <w:rsid w:val="00D33757"/>
    <w:rsid w:val="00D342E5"/>
    <w:rsid w:val="00D3639A"/>
    <w:rsid w:val="00D472CD"/>
    <w:rsid w:val="00D47E03"/>
    <w:rsid w:val="00D55B4F"/>
    <w:rsid w:val="00D63746"/>
    <w:rsid w:val="00D64DF2"/>
    <w:rsid w:val="00D650F2"/>
    <w:rsid w:val="00D65CD1"/>
    <w:rsid w:val="00D6776D"/>
    <w:rsid w:val="00D75925"/>
    <w:rsid w:val="00D77613"/>
    <w:rsid w:val="00D8661E"/>
    <w:rsid w:val="00D92752"/>
    <w:rsid w:val="00D92D88"/>
    <w:rsid w:val="00D934DE"/>
    <w:rsid w:val="00D93875"/>
    <w:rsid w:val="00D93BB3"/>
    <w:rsid w:val="00D94D45"/>
    <w:rsid w:val="00D95F5E"/>
    <w:rsid w:val="00D96D9E"/>
    <w:rsid w:val="00DA1199"/>
    <w:rsid w:val="00DA46AD"/>
    <w:rsid w:val="00DA7379"/>
    <w:rsid w:val="00DB1AC7"/>
    <w:rsid w:val="00DC705E"/>
    <w:rsid w:val="00DC7FED"/>
    <w:rsid w:val="00DD0EA0"/>
    <w:rsid w:val="00DD2DE4"/>
    <w:rsid w:val="00DD5F38"/>
    <w:rsid w:val="00DE0D77"/>
    <w:rsid w:val="00DE3293"/>
    <w:rsid w:val="00DE49F7"/>
    <w:rsid w:val="00DE54B8"/>
    <w:rsid w:val="00DE5FE8"/>
    <w:rsid w:val="00DF0D9F"/>
    <w:rsid w:val="00DF1BDF"/>
    <w:rsid w:val="00DF2C02"/>
    <w:rsid w:val="00DF6972"/>
    <w:rsid w:val="00E049BD"/>
    <w:rsid w:val="00E10D9F"/>
    <w:rsid w:val="00E1178D"/>
    <w:rsid w:val="00E12D76"/>
    <w:rsid w:val="00E17306"/>
    <w:rsid w:val="00E266E9"/>
    <w:rsid w:val="00E26B6F"/>
    <w:rsid w:val="00E30B2F"/>
    <w:rsid w:val="00E33FEF"/>
    <w:rsid w:val="00E3417E"/>
    <w:rsid w:val="00E35132"/>
    <w:rsid w:val="00E352AA"/>
    <w:rsid w:val="00E42DF2"/>
    <w:rsid w:val="00E42EF4"/>
    <w:rsid w:val="00E45F60"/>
    <w:rsid w:val="00E51EEE"/>
    <w:rsid w:val="00E52BEF"/>
    <w:rsid w:val="00E53099"/>
    <w:rsid w:val="00E5474B"/>
    <w:rsid w:val="00E554B2"/>
    <w:rsid w:val="00E55837"/>
    <w:rsid w:val="00E55F5A"/>
    <w:rsid w:val="00E56193"/>
    <w:rsid w:val="00E5735E"/>
    <w:rsid w:val="00E57FD4"/>
    <w:rsid w:val="00E612A5"/>
    <w:rsid w:val="00E6185B"/>
    <w:rsid w:val="00E63E64"/>
    <w:rsid w:val="00E63F65"/>
    <w:rsid w:val="00E671C4"/>
    <w:rsid w:val="00E67F40"/>
    <w:rsid w:val="00E74022"/>
    <w:rsid w:val="00E75392"/>
    <w:rsid w:val="00E759D8"/>
    <w:rsid w:val="00E76C9F"/>
    <w:rsid w:val="00E77BFB"/>
    <w:rsid w:val="00E83CDC"/>
    <w:rsid w:val="00E8573C"/>
    <w:rsid w:val="00E90E4F"/>
    <w:rsid w:val="00E95104"/>
    <w:rsid w:val="00E973B1"/>
    <w:rsid w:val="00EB3FA4"/>
    <w:rsid w:val="00EC0898"/>
    <w:rsid w:val="00EC1EC3"/>
    <w:rsid w:val="00EC4145"/>
    <w:rsid w:val="00EC4492"/>
    <w:rsid w:val="00EC4E0E"/>
    <w:rsid w:val="00ED0F78"/>
    <w:rsid w:val="00ED51BA"/>
    <w:rsid w:val="00ED675A"/>
    <w:rsid w:val="00EE014E"/>
    <w:rsid w:val="00EE1C84"/>
    <w:rsid w:val="00EE58B4"/>
    <w:rsid w:val="00EE5DB7"/>
    <w:rsid w:val="00EE75C9"/>
    <w:rsid w:val="00EF066E"/>
    <w:rsid w:val="00EF24C0"/>
    <w:rsid w:val="00EF39CB"/>
    <w:rsid w:val="00EF61DB"/>
    <w:rsid w:val="00EF6F48"/>
    <w:rsid w:val="00EF7B69"/>
    <w:rsid w:val="00F001B1"/>
    <w:rsid w:val="00F013AE"/>
    <w:rsid w:val="00F03FFA"/>
    <w:rsid w:val="00F10D80"/>
    <w:rsid w:val="00F12E15"/>
    <w:rsid w:val="00F147B5"/>
    <w:rsid w:val="00F147EF"/>
    <w:rsid w:val="00F152D2"/>
    <w:rsid w:val="00F153DE"/>
    <w:rsid w:val="00F16712"/>
    <w:rsid w:val="00F256E0"/>
    <w:rsid w:val="00F3058A"/>
    <w:rsid w:val="00F3149B"/>
    <w:rsid w:val="00F35498"/>
    <w:rsid w:val="00F35B16"/>
    <w:rsid w:val="00F43D98"/>
    <w:rsid w:val="00F45159"/>
    <w:rsid w:val="00F46702"/>
    <w:rsid w:val="00F47BE5"/>
    <w:rsid w:val="00F57806"/>
    <w:rsid w:val="00F60448"/>
    <w:rsid w:val="00F6635D"/>
    <w:rsid w:val="00F663C8"/>
    <w:rsid w:val="00F66863"/>
    <w:rsid w:val="00F718A6"/>
    <w:rsid w:val="00F77091"/>
    <w:rsid w:val="00F77398"/>
    <w:rsid w:val="00F77D81"/>
    <w:rsid w:val="00F77E12"/>
    <w:rsid w:val="00F816FA"/>
    <w:rsid w:val="00F817F0"/>
    <w:rsid w:val="00F821A3"/>
    <w:rsid w:val="00F824B2"/>
    <w:rsid w:val="00F85926"/>
    <w:rsid w:val="00F87778"/>
    <w:rsid w:val="00F914BD"/>
    <w:rsid w:val="00F92EB6"/>
    <w:rsid w:val="00F93939"/>
    <w:rsid w:val="00F96053"/>
    <w:rsid w:val="00F96F3B"/>
    <w:rsid w:val="00FA159B"/>
    <w:rsid w:val="00FA7159"/>
    <w:rsid w:val="00FB1970"/>
    <w:rsid w:val="00FB553A"/>
    <w:rsid w:val="00FB65A1"/>
    <w:rsid w:val="00FB71DE"/>
    <w:rsid w:val="00FC12D1"/>
    <w:rsid w:val="00FC2233"/>
    <w:rsid w:val="00FC4254"/>
    <w:rsid w:val="00FC4290"/>
    <w:rsid w:val="00FC47A4"/>
    <w:rsid w:val="00FC4E32"/>
    <w:rsid w:val="00FD3EB6"/>
    <w:rsid w:val="00FD3F94"/>
    <w:rsid w:val="00FD44DF"/>
    <w:rsid w:val="00FD79FB"/>
    <w:rsid w:val="00FE4923"/>
    <w:rsid w:val="00FE7D5F"/>
    <w:rsid w:val="00FF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9EBD9"/>
  <w15:docId w15:val="{71D89832-5189-414E-BEDE-5428F6B0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201A"/>
  </w:style>
  <w:style w:type="paragraph" w:styleId="1">
    <w:name w:val="heading 1"/>
    <w:basedOn w:val="a"/>
    <w:next w:val="a"/>
    <w:qFormat/>
    <w:rsid w:val="002C13DB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2C13DB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2C13DB"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rsid w:val="002C13DB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2C13DB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2C13DB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2C13DB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2C13DB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2C13DB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C13DB"/>
    <w:rPr>
      <w:sz w:val="26"/>
    </w:rPr>
  </w:style>
  <w:style w:type="paragraph" w:styleId="a4">
    <w:name w:val="Body Text Indent"/>
    <w:basedOn w:val="a"/>
    <w:rsid w:val="002C13DB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paragraph" w:customStyle="1" w:styleId="10">
    <w:name w:val="Цитата1"/>
    <w:basedOn w:val="a"/>
    <w:rsid w:val="009B201A"/>
    <w:pPr>
      <w:suppressAutoHyphens/>
      <w:ind w:left="993" w:right="849"/>
      <w:jc w:val="center"/>
    </w:pPr>
    <w:rPr>
      <w:sz w:val="24"/>
      <w:lang w:eastAsia="zh-CN"/>
    </w:rPr>
  </w:style>
  <w:style w:type="character" w:customStyle="1" w:styleId="layout">
    <w:name w:val="layout"/>
    <w:basedOn w:val="a0"/>
    <w:rsid w:val="00C45440"/>
  </w:style>
  <w:style w:type="character" w:styleId="aa">
    <w:name w:val="Strong"/>
    <w:basedOn w:val="a0"/>
    <w:qFormat/>
    <w:rsid w:val="00B417A4"/>
    <w:rPr>
      <w:b/>
      <w:bCs/>
    </w:rPr>
  </w:style>
  <w:style w:type="character" w:customStyle="1" w:styleId="40">
    <w:name w:val="Заголовок 4 Знак"/>
    <w:basedOn w:val="a0"/>
    <w:link w:val="4"/>
    <w:rsid w:val="00C935D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v-al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53;&#1040;&#1043;&#1056;&#1040;&#1046;&#1044;&#1045;&#1053;&#1048;&#1045;\&#1055;&#1054;&#1057;&#1058;&#1040;&#1053;&#1054;&#1042;&#1051;&#1045;&#1053;&#1048;&#1071;\2020\&#1055;&#1086;&#1089;&#1090;&#1072;&#1085;&#1086;&#1074;&#1083;&#1077;&#1085;&#1080;&#1077;_&#1072;&#1076;&#1084;&#1080;&#1085;&#1080;&#1089;&#1090;&#1088;&#1072;&#1094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AFA21-30D5-4C2A-BE31-09C7DADAA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Постановление_администрация</Template>
  <TotalTime>2272</TotalTime>
  <Pages>3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Admin</dc:creator>
  <cp:lastModifiedBy>Uprav2</cp:lastModifiedBy>
  <cp:revision>202</cp:revision>
  <cp:lastPrinted>2026-07-06T05:10:00Z</cp:lastPrinted>
  <dcterms:created xsi:type="dcterms:W3CDTF">2024-10-11T05:00:00Z</dcterms:created>
  <dcterms:modified xsi:type="dcterms:W3CDTF">2026-07-09T04:32:00Z</dcterms:modified>
</cp:coreProperties>
</file>